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>
        <w:rPr>
          <w:noProof/>
          <w:lang w:eastAsia="es-A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26" type="#_x0000_t75" alt="Descripción: Descripción: educacion" style="position:absolute;margin-left:40.15pt;margin-top:-27pt;width:351.15pt;height:196.15pt;z-index:-251658240;visibility:visible">
            <v:imagedata r:id="rId4" o:title=""/>
          </v:shape>
        </w:pict>
      </w:r>
      <w:r w:rsidRPr="00D75ACE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C7213" w:rsidRPr="00D75ACE" w:rsidRDefault="00FC7213" w:rsidP="0072694E">
      <w:pPr>
        <w:widowControl w:val="0"/>
        <w:tabs>
          <w:tab w:val="left" w:pos="78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D75ACE">
        <w:rPr>
          <w:rFonts w:ascii="Tahoma" w:hAnsi="Tahoma" w:cs="Tahoma"/>
          <w:b/>
          <w:bCs/>
          <w:sz w:val="24"/>
          <w:szCs w:val="24"/>
          <w:lang w:val="es-ES" w:eastAsia="es-ES"/>
        </w:rPr>
        <w:tab/>
      </w:r>
    </w:p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  <w:tab w:val="left" w:pos="698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>
        <w:rPr>
          <w:rFonts w:ascii="Tahoma" w:hAnsi="Tahoma" w:cs="Tahoma"/>
          <w:b/>
          <w:bCs/>
          <w:sz w:val="24"/>
          <w:szCs w:val="24"/>
          <w:lang w:val="es-ES" w:eastAsia="es-ES"/>
        </w:rPr>
        <w:tab/>
      </w:r>
      <w:r>
        <w:rPr>
          <w:rFonts w:ascii="Tahoma" w:hAnsi="Tahoma" w:cs="Tahoma"/>
          <w:b/>
          <w:bCs/>
          <w:sz w:val="24"/>
          <w:szCs w:val="24"/>
          <w:lang w:val="es-ES" w:eastAsia="es-ES"/>
        </w:rPr>
        <w:tab/>
      </w: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D75ACE">
        <w:rPr>
          <w:rFonts w:ascii="Tahoma" w:hAnsi="Tahoma" w:cs="Tahoma"/>
          <w:b/>
          <w:bCs/>
          <w:sz w:val="24"/>
          <w:szCs w:val="24"/>
          <w:lang w:val="es-ES" w:eastAsia="es-ES"/>
        </w:rPr>
        <w:t>PROGRAMA GESTIÓN EDUCATIVA</w:t>
      </w:r>
    </w:p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pt-BR" w:eastAsia="es-ES"/>
        </w:rPr>
      </w:pPr>
      <w:r w:rsidRPr="00D75ACE">
        <w:rPr>
          <w:rFonts w:ascii="Tahoma" w:hAnsi="Tahoma" w:cs="Tahoma"/>
          <w:b/>
          <w:bCs/>
          <w:sz w:val="24"/>
          <w:szCs w:val="24"/>
          <w:lang w:val="pt-BR" w:eastAsia="es-ES"/>
        </w:rPr>
        <w:t>JUNTA DE CLASIFICACIÓN DOCENTE REGIÓN</w:t>
      </w:r>
      <w:r>
        <w:rPr>
          <w:rFonts w:ascii="Tahoma" w:hAnsi="Tahoma" w:cs="Tahoma"/>
          <w:b/>
          <w:bCs/>
          <w:sz w:val="24"/>
          <w:szCs w:val="24"/>
          <w:lang w:val="pt-BR" w:eastAsia="es-ES"/>
        </w:rPr>
        <w:t>ES</w:t>
      </w:r>
      <w:r w:rsidRPr="00D75ACE">
        <w:rPr>
          <w:rFonts w:ascii="Tahoma" w:hAnsi="Tahoma" w:cs="Tahoma"/>
          <w:b/>
          <w:bCs/>
          <w:sz w:val="24"/>
          <w:szCs w:val="24"/>
          <w:lang w:val="pt-BR" w:eastAsia="es-ES"/>
        </w:rPr>
        <w:t xml:space="preserve"> EDUCATIVA</w:t>
      </w:r>
      <w:r>
        <w:rPr>
          <w:rFonts w:ascii="Tahoma" w:hAnsi="Tahoma" w:cs="Tahoma"/>
          <w:b/>
          <w:bCs/>
          <w:sz w:val="24"/>
          <w:szCs w:val="24"/>
          <w:lang w:val="pt-BR" w:eastAsia="es-ES"/>
        </w:rPr>
        <w:t>A I, II, III, IV Y VI</w:t>
      </w:r>
    </w:p>
    <w:p w:rsidR="00FC7213" w:rsidRPr="00D75ACE" w:rsidRDefault="00FC7213" w:rsidP="0072694E">
      <w:pPr>
        <w:widowControl w:val="0"/>
        <w:tabs>
          <w:tab w:val="left" w:pos="40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pt-BR" w:eastAsia="es-ES"/>
        </w:rPr>
      </w:pPr>
      <w:r w:rsidRPr="00D75ACE">
        <w:rPr>
          <w:rFonts w:ascii="Tahoma" w:hAnsi="Tahoma" w:cs="Tahoma"/>
          <w:b/>
          <w:bCs/>
          <w:sz w:val="24"/>
          <w:szCs w:val="24"/>
          <w:lang w:val="pt-BR" w:eastAsia="es-ES"/>
        </w:rPr>
        <w:tab/>
      </w:r>
    </w:p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3C5659">
        <w:rPr>
          <w:rFonts w:ascii="Tahoma" w:hAnsi="Tahoma" w:cs="Tahoma"/>
          <w:b/>
          <w:bCs/>
          <w:sz w:val="24"/>
          <w:szCs w:val="24"/>
          <w:highlight w:val="lightGray"/>
          <w:lang w:val="es-ES" w:eastAsia="es-ES"/>
        </w:rPr>
        <w:t xml:space="preserve"> </w:t>
      </w:r>
      <w:r>
        <w:rPr>
          <w:rFonts w:ascii="Tahoma" w:hAnsi="Tahoma" w:cs="Tahoma"/>
          <w:b/>
          <w:bCs/>
          <w:sz w:val="24"/>
          <w:szCs w:val="24"/>
          <w:highlight w:val="lightGray"/>
          <w:lang w:val="es-ES" w:eastAsia="es-ES"/>
        </w:rPr>
        <w:t>6</w:t>
      </w:r>
      <w:r w:rsidRPr="003C5659">
        <w:rPr>
          <w:rFonts w:ascii="Tahoma" w:hAnsi="Tahoma" w:cs="Tahoma"/>
          <w:b/>
          <w:bCs/>
          <w:sz w:val="24"/>
          <w:szCs w:val="24"/>
          <w:highlight w:val="lightGray"/>
          <w:lang w:val="es-ES" w:eastAsia="es-ES"/>
        </w:rPr>
        <w:t>º CONVOCATORIA ABIERTA  WEB 2013</w:t>
      </w:r>
    </w:p>
    <w:p w:rsidR="00FC7213" w:rsidRPr="00D75ACE" w:rsidRDefault="00FC7213" w:rsidP="0072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D75ACE" w:rsidRDefault="00FC7213" w:rsidP="0072694E">
      <w:pPr>
        <w:spacing w:after="0" w:line="240" w:lineRule="auto"/>
        <w:jc w:val="center"/>
        <w:rPr>
          <w:rFonts w:ascii="Tahoma" w:hAnsi="Tahoma" w:cs="Tahoma"/>
          <w:b/>
          <w:bCs/>
          <w:i/>
          <w:iCs/>
          <w:sz w:val="32"/>
          <w:szCs w:val="32"/>
          <w:lang w:val="es-ES" w:eastAsia="es-ES"/>
        </w:rPr>
      </w:pPr>
    </w:p>
    <w:p w:rsidR="00FC7213" w:rsidRDefault="00FC7213" w:rsidP="0072694E">
      <w:pPr>
        <w:jc w:val="center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D75ACE">
        <w:rPr>
          <w:rFonts w:ascii="Tahoma" w:hAnsi="Tahoma" w:cs="Tahoma"/>
          <w:b/>
          <w:bCs/>
          <w:sz w:val="24"/>
          <w:szCs w:val="24"/>
          <w:u w:val="single"/>
          <w:lang w:val="es-ES_tradnl" w:eastAsia="es-ES"/>
        </w:rPr>
        <w:t>LOS DOCENTES ASPIRANTES DEBERÁN PRESENTARSE PERSONALMENTE EN EL ACTO PÚBLICO CON DNI Y FOTOCOPIA DEL RESPECTIVO DNI – CUIL y DJ-02</w:t>
      </w:r>
      <w:r w:rsidRPr="00D75ACE">
        <w:rPr>
          <w:rFonts w:ascii="Tahoma" w:hAnsi="Tahoma" w:cs="Tahoma"/>
          <w:sz w:val="24"/>
          <w:szCs w:val="24"/>
          <w:lang w:val="es-ES_tradnl" w:eastAsia="es-ES"/>
        </w:rPr>
        <w:t xml:space="preserve">  (firmada y sellada por el Director de la Esc. donde presta servicios. </w:t>
      </w:r>
      <w:r w:rsidRPr="00D75ACE">
        <w:rPr>
          <w:rFonts w:ascii="Tahoma" w:hAnsi="Tahoma" w:cs="Tahoma"/>
          <w:i/>
          <w:iCs/>
          <w:sz w:val="24"/>
          <w:szCs w:val="24"/>
          <w:u w:val="single"/>
          <w:lang w:val="es-ES_tradnl" w:eastAsia="es-ES"/>
        </w:rPr>
        <w:t>Quien no presentare la documentación mencionada no podrá concursar por los cargos ofrecidos)</w:t>
      </w:r>
      <w:r w:rsidRPr="003C5659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 xml:space="preserve"> </w:t>
      </w:r>
    </w:p>
    <w:p w:rsidR="00FC7213" w:rsidRPr="003C5659" w:rsidRDefault="00FC7213" w:rsidP="007269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3C5659"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 xml:space="preserve">EDUCACIÓN </w:t>
      </w:r>
      <w:r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>PRIMARIA</w:t>
      </w:r>
    </w:p>
    <w:p w:rsidR="00FC7213" w:rsidRPr="003C5659" w:rsidRDefault="00FC7213" w:rsidP="0072694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3C5659"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I</w:t>
      </w:r>
    </w:p>
    <w:p w:rsidR="00FC7213" w:rsidRPr="008E3E9A" w:rsidRDefault="00FC7213" w:rsidP="008E3E9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_tradnl" w:eastAsia="es-ES"/>
        </w:rPr>
      </w:pPr>
      <w:r w:rsidRPr="008E3E9A">
        <w:rPr>
          <w:rFonts w:ascii="Tahoma" w:hAnsi="Tahoma" w:cs="Tahoma"/>
          <w:b/>
          <w:bCs/>
          <w:sz w:val="24"/>
          <w:szCs w:val="24"/>
          <w:lang w:val="es-ES_tradnl" w:eastAsia="es-ES"/>
        </w:rPr>
        <w:t>ACTO PÚBLICO A LLEVARSE A CABO PO</w:t>
      </w:r>
      <w:r>
        <w:rPr>
          <w:rFonts w:ascii="Tahoma" w:hAnsi="Tahoma" w:cs="Tahoma"/>
          <w:b/>
          <w:bCs/>
          <w:sz w:val="24"/>
          <w:szCs w:val="24"/>
          <w:lang w:val="es-ES_tradnl" w:eastAsia="es-ES"/>
        </w:rPr>
        <w:t>R EL DIRECTOR DE CADA INSTITUCIÓN</w:t>
      </w:r>
      <w:r w:rsidRPr="008E3E9A">
        <w:rPr>
          <w:rFonts w:ascii="Tahoma" w:hAnsi="Tahoma" w:cs="Tahoma"/>
          <w:b/>
          <w:bCs/>
          <w:sz w:val="24"/>
          <w:szCs w:val="24"/>
          <w:lang w:val="es-ES_tradnl" w:eastAsia="es-ES"/>
        </w:rPr>
        <w:t xml:space="preserve"> EL DÍA JUEVES 25 DE ABRIL DE 2013 A LAS 18</w:t>
      </w:r>
      <w:r>
        <w:rPr>
          <w:rFonts w:ascii="Tahoma" w:hAnsi="Tahoma" w:cs="Tahoma"/>
          <w:b/>
          <w:bCs/>
          <w:sz w:val="24"/>
          <w:szCs w:val="24"/>
          <w:lang w:val="es-ES_tradnl" w:eastAsia="es-ES"/>
        </w:rPr>
        <w:t>:00</w:t>
      </w:r>
      <w:r w:rsidRPr="008E3E9A">
        <w:rPr>
          <w:rFonts w:ascii="Tahoma" w:hAnsi="Tahoma" w:cs="Tahoma"/>
          <w:b/>
          <w:bCs/>
          <w:sz w:val="24"/>
          <w:szCs w:val="24"/>
          <w:lang w:val="es-ES_tradnl" w:eastAsia="es-ES"/>
        </w:rPr>
        <w:t xml:space="preserve"> HS. EN </w:t>
      </w:r>
      <w:r>
        <w:rPr>
          <w:rFonts w:ascii="Tahoma" w:hAnsi="Tahoma" w:cs="Tahoma"/>
          <w:b/>
          <w:bCs/>
          <w:sz w:val="24"/>
          <w:szCs w:val="24"/>
          <w:lang w:val="es-ES_tradnl" w:eastAsia="es-ES"/>
        </w:rPr>
        <w:t>SEDE DE JUNTA DE CLASIFICACIÓN DOCENTE REGIÓ</w:t>
      </w:r>
      <w:r w:rsidRPr="008E3E9A">
        <w:rPr>
          <w:rFonts w:ascii="Tahoma" w:hAnsi="Tahoma" w:cs="Tahoma"/>
          <w:b/>
          <w:bCs/>
          <w:sz w:val="24"/>
          <w:szCs w:val="24"/>
          <w:lang w:val="es-ES_tradnl" w:eastAsia="es-ES"/>
        </w:rPr>
        <w:t>N I</w:t>
      </w:r>
    </w:p>
    <w:p w:rsidR="00FC7213" w:rsidRPr="008E3E9A" w:rsidRDefault="00FC7213" w:rsidP="008E3E9A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sz w:val="24"/>
          <w:szCs w:val="24"/>
          <w:lang w:val="es-ES" w:eastAsia="es-ES"/>
        </w:rPr>
      </w:pPr>
    </w:p>
    <w:p w:rsidR="00FC7213" w:rsidRPr="008E3E9A" w:rsidRDefault="00FC7213" w:rsidP="008E3E9A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  <w:r w:rsidRPr="008E3E9A">
        <w:rPr>
          <w:rFonts w:ascii="Tahoma" w:hAnsi="Tahoma" w:cs="Tahoma"/>
          <w:b/>
          <w:bCs/>
          <w:color w:val="000000"/>
          <w:sz w:val="24"/>
          <w:szCs w:val="24"/>
          <w:u w:val="single"/>
          <w:lang w:val="es-ES" w:eastAsia="es-ES"/>
        </w:rPr>
        <w:t>CARGO INTERINO</w:t>
      </w:r>
    </w:p>
    <w:p w:rsidR="00FC7213" w:rsidRPr="008E3E9A" w:rsidRDefault="00FC7213" w:rsidP="008E3E9A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  <w:r w:rsidRPr="008E3E9A">
        <w:rPr>
          <w:rFonts w:ascii="Tahoma" w:hAnsi="Tahoma" w:cs="Tahoma"/>
          <w:b/>
          <w:bCs/>
          <w:color w:val="000000"/>
          <w:sz w:val="24"/>
          <w:szCs w:val="24"/>
          <w:u w:val="single"/>
          <w:lang w:val="es-ES" w:eastAsia="es-ES"/>
        </w:rPr>
        <w:t>ESCUELA N° 84 “DALMIRO SANTIAGO ADARO”-VILLA GENERAL ROCA-3° Categoría</w:t>
      </w:r>
    </w:p>
    <w:p w:rsidR="00FC7213" w:rsidRPr="008E3E9A" w:rsidRDefault="00FC7213" w:rsidP="008E3E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8E3E9A">
        <w:rPr>
          <w:rFonts w:ascii="Tahoma" w:hAnsi="Tahoma" w:cs="Tahoma"/>
          <w:b/>
          <w:bCs/>
          <w:color w:val="000000"/>
          <w:sz w:val="24"/>
          <w:szCs w:val="24"/>
        </w:rPr>
        <w:t>01 CARGO MAESTRO DE GRADO DE EDUCACIÓN ESPE</w:t>
      </w:r>
      <w:r w:rsidRPr="008E3E9A">
        <w:rPr>
          <w:rFonts w:ascii="Tahoma" w:hAnsi="Tahoma" w:cs="Tahoma"/>
          <w:b/>
          <w:bCs/>
          <w:color w:val="000000"/>
          <w:sz w:val="24"/>
          <w:szCs w:val="24"/>
        </w:rPr>
        <w:softHyphen/>
        <w:t xml:space="preserve">CIAL </w:t>
      </w:r>
      <w:r w:rsidRPr="008E3E9A">
        <w:rPr>
          <w:rFonts w:ascii="Tahoma" w:hAnsi="Tahoma" w:cs="Tahoma"/>
          <w:color w:val="000000"/>
          <w:sz w:val="24"/>
          <w:szCs w:val="24"/>
        </w:rPr>
        <w:t>–TM.- Vacante por creación. Dto. N° 603-MC-2013.</w:t>
      </w:r>
    </w:p>
    <w:p w:rsidR="00FC7213" w:rsidRPr="008E3E9A" w:rsidRDefault="00FC7213" w:rsidP="008E3E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eastAsia="es-AR"/>
        </w:rPr>
      </w:pPr>
    </w:p>
    <w:p w:rsidR="00FC7213" w:rsidRPr="00A13490" w:rsidRDefault="00FC7213" w:rsidP="008E3E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</w:pP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CARGOS SUPLENTES</w:t>
      </w:r>
    </w:p>
    <w:p w:rsidR="00FC7213" w:rsidRPr="00A13490" w:rsidRDefault="00FC7213" w:rsidP="008E3E9A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ahoma" w:hAnsi="Tahoma" w:cs="Tahoma"/>
          <w:sz w:val="24"/>
          <w:szCs w:val="24"/>
          <w:lang w:eastAsia="es-AR"/>
        </w:rPr>
      </w:pP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C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E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>N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TR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O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ED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>U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C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>A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TI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>V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O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N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°</w:t>
      </w:r>
      <w:r w:rsidRPr="00A13490">
        <w:rPr>
          <w:rFonts w:ascii="Tahoma" w:hAnsi="Tahoma" w:cs="Tahoma"/>
          <w:b/>
          <w:bCs/>
          <w:spacing w:val="-3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8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“M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A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E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>S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T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>R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A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S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L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>U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CI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O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LU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u w:val="single"/>
          <w:lang w:eastAsia="es-AR"/>
        </w:rPr>
        <w:t>C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E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>R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O</w:t>
      </w:r>
      <w:r w:rsidRPr="00A13490">
        <w:rPr>
          <w:rFonts w:ascii="Tahoma" w:hAnsi="Tahoma" w:cs="Tahoma"/>
          <w:b/>
          <w:bCs/>
          <w:spacing w:val="5"/>
          <w:sz w:val="24"/>
          <w:szCs w:val="24"/>
          <w:u w:val="single"/>
          <w:lang w:eastAsia="es-AR"/>
        </w:rPr>
        <w:t>”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-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CI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U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u w:val="single"/>
          <w:lang w:eastAsia="es-AR"/>
        </w:rPr>
        <w:t>D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u w:val="single"/>
          <w:lang w:eastAsia="es-AR"/>
        </w:rPr>
        <w:t>A</w:t>
      </w:r>
      <w:r w:rsidRPr="00A13490">
        <w:rPr>
          <w:rFonts w:ascii="Tahoma" w:hAnsi="Tahoma" w:cs="Tahoma"/>
          <w:b/>
          <w:bCs/>
          <w:sz w:val="24"/>
          <w:szCs w:val="24"/>
          <w:u w:val="single"/>
          <w:lang w:eastAsia="es-AR"/>
        </w:rPr>
        <w:t>D</w:t>
      </w:r>
    </w:p>
    <w:p w:rsidR="00FC7213" w:rsidRPr="00A13490" w:rsidRDefault="00FC7213" w:rsidP="008E3E9A">
      <w:pPr>
        <w:spacing w:after="0" w:line="240" w:lineRule="atLeast"/>
        <w:rPr>
          <w:rFonts w:ascii="Tahoma" w:hAnsi="Tahoma" w:cs="Tahoma"/>
          <w:sz w:val="24"/>
          <w:szCs w:val="24"/>
        </w:rPr>
      </w:pP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0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1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C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lang w:eastAsia="es-AR"/>
        </w:rPr>
        <w:t>A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RG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O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M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A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lang w:eastAsia="es-AR"/>
        </w:rPr>
        <w:t>ST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R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 xml:space="preserve">O </w:t>
      </w:r>
      <w:r w:rsidRPr="00A13490">
        <w:rPr>
          <w:rFonts w:ascii="Tahoma" w:hAnsi="Tahoma" w:cs="Tahoma"/>
          <w:b/>
          <w:bCs/>
          <w:spacing w:val="-2"/>
          <w:sz w:val="24"/>
          <w:szCs w:val="24"/>
          <w:lang w:eastAsia="es-AR"/>
        </w:rPr>
        <w:t>D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b/>
          <w:bCs/>
          <w:spacing w:val="-1"/>
          <w:sz w:val="24"/>
          <w:szCs w:val="24"/>
          <w:lang w:eastAsia="es-AR"/>
        </w:rPr>
        <w:t>G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>RA</w:t>
      </w:r>
      <w:r w:rsidRPr="00A13490">
        <w:rPr>
          <w:rFonts w:ascii="Tahoma" w:hAnsi="Tahoma" w:cs="Tahoma"/>
          <w:b/>
          <w:bCs/>
          <w:sz w:val="24"/>
          <w:szCs w:val="24"/>
          <w:lang w:eastAsia="es-AR"/>
        </w:rPr>
        <w:t>DO</w:t>
      </w:r>
      <w:r w:rsidRPr="00A13490">
        <w:rPr>
          <w:rFonts w:ascii="Tahoma" w:hAnsi="Tahoma" w:cs="Tahoma"/>
          <w:b/>
          <w:bCs/>
          <w:spacing w:val="1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–</w:t>
      </w:r>
      <w:r w:rsidRPr="00A13490">
        <w:rPr>
          <w:rFonts w:ascii="Tahoma" w:hAnsi="Tahoma" w:cs="Tahoma"/>
          <w:spacing w:val="-1"/>
          <w:sz w:val="24"/>
          <w:szCs w:val="24"/>
          <w:lang w:eastAsia="es-AR"/>
        </w:rPr>
        <w:t>J</w:t>
      </w:r>
      <w:r w:rsidRPr="00A13490">
        <w:rPr>
          <w:rFonts w:ascii="Tahoma" w:hAnsi="Tahoma" w:cs="Tahoma"/>
          <w:sz w:val="24"/>
          <w:szCs w:val="24"/>
          <w:lang w:eastAsia="es-AR"/>
        </w:rPr>
        <w:t>C.-T</w:t>
      </w:r>
      <w:r w:rsidRPr="00A13490">
        <w:rPr>
          <w:rFonts w:ascii="Tahoma" w:hAnsi="Tahoma" w:cs="Tahoma"/>
          <w:spacing w:val="2"/>
          <w:sz w:val="24"/>
          <w:szCs w:val="24"/>
          <w:lang w:eastAsia="es-AR"/>
        </w:rPr>
        <w:t>M.</w:t>
      </w:r>
      <w:r w:rsidRPr="00A13490">
        <w:rPr>
          <w:rFonts w:ascii="Tahoma" w:hAnsi="Tahoma" w:cs="Tahoma"/>
          <w:sz w:val="24"/>
          <w:szCs w:val="24"/>
          <w:lang w:eastAsia="es-AR"/>
        </w:rPr>
        <w:t>-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spacing w:val="-1"/>
          <w:sz w:val="24"/>
          <w:szCs w:val="24"/>
          <w:lang w:eastAsia="es-AR"/>
        </w:rPr>
        <w:t>P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o</w:t>
      </w:r>
      <w:r w:rsidRPr="00A13490">
        <w:rPr>
          <w:rFonts w:ascii="Tahoma" w:hAnsi="Tahoma" w:cs="Tahoma"/>
          <w:sz w:val="24"/>
          <w:szCs w:val="24"/>
          <w:lang w:eastAsia="es-AR"/>
        </w:rPr>
        <w:t>r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sz w:val="24"/>
          <w:szCs w:val="24"/>
          <w:lang w:eastAsia="es-AR"/>
        </w:rPr>
        <w:t>nf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>r</w:t>
      </w:r>
      <w:r w:rsidRPr="00A13490">
        <w:rPr>
          <w:rFonts w:ascii="Tahoma" w:hAnsi="Tahoma" w:cs="Tahoma"/>
          <w:spacing w:val="-1"/>
          <w:sz w:val="24"/>
          <w:szCs w:val="24"/>
          <w:lang w:eastAsia="es-AR"/>
        </w:rPr>
        <w:t>m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sz w:val="24"/>
          <w:szCs w:val="24"/>
          <w:lang w:eastAsia="es-AR"/>
        </w:rPr>
        <w:t>dad de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>R</w:t>
      </w:r>
      <w:r w:rsidRPr="00A13490">
        <w:rPr>
          <w:rFonts w:ascii="Tahoma" w:hAnsi="Tahoma" w:cs="Tahoma"/>
          <w:spacing w:val="-1"/>
          <w:sz w:val="24"/>
          <w:szCs w:val="24"/>
          <w:lang w:eastAsia="es-AR"/>
        </w:rPr>
        <w:t>o</w:t>
      </w:r>
      <w:r w:rsidRPr="00A13490">
        <w:rPr>
          <w:rFonts w:ascii="Tahoma" w:hAnsi="Tahoma" w:cs="Tahoma"/>
          <w:spacing w:val="2"/>
          <w:sz w:val="24"/>
          <w:szCs w:val="24"/>
          <w:lang w:eastAsia="es-AR"/>
        </w:rPr>
        <w:t>m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>r</w:t>
      </w:r>
      <w:r w:rsidRPr="00A13490">
        <w:rPr>
          <w:rFonts w:ascii="Tahoma" w:hAnsi="Tahoma" w:cs="Tahoma"/>
          <w:sz w:val="24"/>
          <w:szCs w:val="24"/>
          <w:lang w:eastAsia="es-AR"/>
        </w:rPr>
        <w:t>o</w:t>
      </w:r>
      <w:r w:rsidRPr="00A13490">
        <w:rPr>
          <w:rFonts w:ascii="Tahoma" w:hAnsi="Tahoma" w:cs="Tahoma"/>
          <w:spacing w:val="2"/>
          <w:sz w:val="24"/>
          <w:szCs w:val="24"/>
          <w:lang w:eastAsia="es-AR"/>
        </w:rPr>
        <w:t xml:space="preserve"> 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W</w:t>
      </w:r>
      <w:r w:rsidRPr="00A13490">
        <w:rPr>
          <w:rFonts w:ascii="Tahoma" w:hAnsi="Tahoma" w:cs="Tahoma"/>
          <w:sz w:val="24"/>
          <w:szCs w:val="24"/>
          <w:lang w:eastAsia="es-AR"/>
        </w:rPr>
        <w:t>a</w:t>
      </w:r>
      <w:r w:rsidRPr="00A13490">
        <w:rPr>
          <w:rFonts w:ascii="Tahoma" w:hAnsi="Tahoma" w:cs="Tahoma"/>
          <w:spacing w:val="-2"/>
          <w:sz w:val="24"/>
          <w:szCs w:val="24"/>
          <w:lang w:eastAsia="es-AR"/>
        </w:rPr>
        <w:t>l</w:t>
      </w:r>
      <w:r w:rsidRPr="00A13490">
        <w:rPr>
          <w:rFonts w:ascii="Tahoma" w:hAnsi="Tahoma" w:cs="Tahoma"/>
          <w:sz w:val="24"/>
          <w:szCs w:val="24"/>
          <w:lang w:eastAsia="es-AR"/>
        </w:rPr>
        <w:t>t</w:t>
      </w:r>
      <w:r w:rsidRPr="00A13490">
        <w:rPr>
          <w:rFonts w:ascii="Tahoma" w:hAnsi="Tahoma" w:cs="Tahoma"/>
          <w:spacing w:val="1"/>
          <w:sz w:val="24"/>
          <w:szCs w:val="24"/>
          <w:lang w:eastAsia="es-AR"/>
        </w:rPr>
        <w:t>e</w:t>
      </w:r>
      <w:r w:rsidRPr="00A13490">
        <w:rPr>
          <w:rFonts w:ascii="Tahoma" w:hAnsi="Tahoma" w:cs="Tahoma"/>
          <w:spacing w:val="3"/>
          <w:sz w:val="24"/>
          <w:szCs w:val="24"/>
          <w:lang w:eastAsia="es-AR"/>
        </w:rPr>
        <w:t>r, hasta la finalización de la licencia dentro del ciclo lectivo 2013</w:t>
      </w:r>
    </w:p>
    <w:p w:rsidR="00FC7213" w:rsidRPr="00A13490" w:rsidRDefault="00FC7213" w:rsidP="008E3E9A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  <w:r w:rsidRPr="00A13490">
        <w:rPr>
          <w:rFonts w:ascii="Tahoma" w:hAnsi="Tahoma" w:cs="Tahoma"/>
          <w:b/>
          <w:bCs/>
          <w:color w:val="000000"/>
          <w:sz w:val="24"/>
          <w:szCs w:val="24"/>
          <w:u w:val="single"/>
          <w:lang w:val="es-ES" w:eastAsia="es-ES"/>
        </w:rPr>
        <w:t>ESCUELA N° 7 “CONSTANCIO CARLOS VIGIL”-CIUDAD</w:t>
      </w:r>
    </w:p>
    <w:p w:rsidR="00FC7213" w:rsidRPr="00A13490" w:rsidRDefault="00FC7213" w:rsidP="008E3E9A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  <w:r w:rsidRPr="00A13490">
        <w:rPr>
          <w:rFonts w:ascii="Tahoma" w:hAnsi="Tahoma" w:cs="Tahoma"/>
          <w:b/>
          <w:bCs/>
          <w:color w:val="000000"/>
          <w:sz w:val="24"/>
          <w:szCs w:val="24"/>
          <w:lang w:val="es-ES" w:eastAsia="es-ES"/>
        </w:rPr>
        <w:t xml:space="preserve">01 CARGO MAESTRO ESPECIAL DE MÚSICA </w:t>
      </w:r>
      <w:r w:rsidRPr="00A13490">
        <w:rPr>
          <w:rFonts w:ascii="Tahoma" w:hAnsi="Tahoma" w:cs="Tahoma"/>
          <w:color w:val="000000"/>
          <w:sz w:val="24"/>
          <w:szCs w:val="24"/>
          <w:lang w:val="es-ES" w:eastAsia="es-ES"/>
        </w:rPr>
        <w:t>–TM.-Por en</w:t>
      </w:r>
      <w:r w:rsidRPr="00A13490">
        <w:rPr>
          <w:rFonts w:ascii="Tahoma" w:hAnsi="Tahoma" w:cs="Tahoma"/>
          <w:color w:val="000000"/>
          <w:sz w:val="24"/>
          <w:szCs w:val="24"/>
          <w:lang w:val="es-ES" w:eastAsia="es-ES"/>
        </w:rPr>
        <w:softHyphen/>
        <w:t>fermedad de Orozco Guillermo, hasta la finalización dentro del ciclo lectivo 2013.</w:t>
      </w:r>
    </w:p>
    <w:p w:rsidR="00FC7213" w:rsidRPr="008E3E9A" w:rsidRDefault="00FC7213" w:rsidP="00E02852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</w:p>
    <w:p w:rsidR="00FC7213" w:rsidRPr="003C5659" w:rsidRDefault="00FC7213" w:rsidP="00E0285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II</w:t>
      </w:r>
    </w:p>
    <w:p w:rsidR="00FC7213" w:rsidRPr="00E02852" w:rsidRDefault="00FC7213" w:rsidP="00E02852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ACTO PÚBLICO A REALIZARSE EN CADA ESTABLECIMIENTO EDUCATIVO EL</w:t>
      </w:r>
      <w:r>
        <w:rPr>
          <w:rFonts w:ascii="Tahoma" w:hAnsi="Tahoma" w:cs="Tahoma"/>
          <w:b/>
          <w:bCs/>
          <w:sz w:val="24"/>
          <w:szCs w:val="24"/>
        </w:rPr>
        <w:t xml:space="preserve"> DÍA JUEVES 25 DE ABRIL DE 2013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A LAS 18</w:t>
      </w:r>
      <w:r>
        <w:rPr>
          <w:rFonts w:ascii="Tahoma" w:hAnsi="Tahoma" w:cs="Tahoma"/>
          <w:b/>
          <w:bCs/>
          <w:sz w:val="24"/>
          <w:szCs w:val="24"/>
        </w:rPr>
        <w:t>:00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HS. PARA LOS CARGOS QUE A CONTINUACIÓN SE DETALLAN: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CARGOS INTERINOS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Nº 11 “2 DE ABRIL”- VILLA MERCEDES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 xml:space="preserve">01 CARGO MAESTRO DE GRADO DE EDUCACIÓN ESPECIAL </w:t>
      </w:r>
      <w:r w:rsidRPr="00E02852">
        <w:rPr>
          <w:rFonts w:ascii="Tahoma" w:hAnsi="Tahoma" w:cs="Tahoma"/>
          <w:sz w:val="24"/>
          <w:szCs w:val="24"/>
        </w:rPr>
        <w:t xml:space="preserve">TT. Por Creación Dto. Nº 606 – ME – </w:t>
      </w:r>
      <w:r>
        <w:rPr>
          <w:rFonts w:ascii="Tahoma" w:hAnsi="Tahoma" w:cs="Tahoma"/>
          <w:sz w:val="24"/>
          <w:szCs w:val="24"/>
        </w:rPr>
        <w:t xml:space="preserve">2013. 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Nº 36 “GOBERNADOR CARLOS ALRIC” VILLA MERCEDES</w:t>
      </w:r>
    </w:p>
    <w:p w:rsidR="00FC7213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 xml:space="preserve">01 CARGO MESTRO DE GRADO </w:t>
      </w:r>
      <w:r w:rsidRPr="00E02852">
        <w:rPr>
          <w:rFonts w:ascii="Tahoma" w:hAnsi="Tahoma" w:cs="Tahoma"/>
          <w:sz w:val="24"/>
          <w:szCs w:val="24"/>
        </w:rPr>
        <w:t>TT. Renuncia por Jubilación de Mundet Ester EXD- 0000-3010181</w:t>
      </w:r>
      <w:r>
        <w:rPr>
          <w:rFonts w:ascii="Tahoma" w:hAnsi="Tahoma" w:cs="Tahoma"/>
          <w:sz w:val="24"/>
          <w:szCs w:val="24"/>
        </w:rPr>
        <w:t xml:space="preserve">-2013. 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CARGOS SUPLENTES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Nº 11 “2 DE ABRIL”- VILLA MERCEDES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01 CARGO MAESTRO DE GRADO</w:t>
      </w:r>
      <w:r>
        <w:rPr>
          <w:rFonts w:ascii="Tahoma" w:hAnsi="Tahoma" w:cs="Tahoma"/>
          <w:b/>
          <w:bCs/>
          <w:sz w:val="24"/>
          <w:szCs w:val="24"/>
        </w:rPr>
        <w:t>-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>TT. Lic. Art 76º de Del Castello, Sergio Alfredo hasta el 05/</w:t>
      </w:r>
      <w:r>
        <w:rPr>
          <w:rFonts w:ascii="Tahoma" w:hAnsi="Tahoma" w:cs="Tahoma"/>
          <w:sz w:val="24"/>
          <w:szCs w:val="24"/>
        </w:rPr>
        <w:t>06/13.</w:t>
      </w:r>
      <w:r w:rsidRPr="00E02852">
        <w:rPr>
          <w:rFonts w:ascii="Tahoma" w:hAnsi="Tahoma" w:cs="Tahoma"/>
          <w:sz w:val="24"/>
          <w:szCs w:val="24"/>
        </w:rPr>
        <w:t xml:space="preserve"> 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Nº 30 “GENERAL PEDERNERA” -VILLA MERCEDES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01 CARGO MAESTRO DE GRADO</w:t>
      </w:r>
      <w:r>
        <w:rPr>
          <w:rFonts w:ascii="Tahoma" w:hAnsi="Tahoma" w:cs="Tahoma"/>
          <w:b/>
          <w:bCs/>
          <w:sz w:val="24"/>
          <w:szCs w:val="24"/>
        </w:rPr>
        <w:t>-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 xml:space="preserve">TT. Lic. Art. 83º y 107º de Campos Biassi Silvana Daniela, hasta el </w:t>
      </w:r>
      <w:r>
        <w:rPr>
          <w:rFonts w:ascii="Tahoma" w:hAnsi="Tahoma" w:cs="Tahoma"/>
          <w:sz w:val="24"/>
          <w:szCs w:val="24"/>
        </w:rPr>
        <w:t xml:space="preserve">25/08/13. 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</w:p>
    <w:p w:rsidR="00FC7213" w:rsidRPr="00E02852" w:rsidRDefault="00FC7213" w:rsidP="00E02852">
      <w:pPr>
        <w:jc w:val="both"/>
        <w:rPr>
          <w:rFonts w:ascii="Tahoma" w:hAnsi="Tahoma" w:cs="Tahoma"/>
          <w:b/>
          <w:bCs/>
          <w:sz w:val="28"/>
          <w:szCs w:val="28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ACTO PÚBLICO A REALIZARSE EN SEDE DE JUNTA DE CLASIFICACIÓN DOCENTE 9 DE JULIO Y LA RIOJA EL DÍ</w:t>
      </w:r>
      <w:r>
        <w:rPr>
          <w:rFonts w:ascii="Tahoma" w:hAnsi="Tahoma" w:cs="Tahoma"/>
          <w:b/>
          <w:bCs/>
          <w:sz w:val="24"/>
          <w:szCs w:val="24"/>
        </w:rPr>
        <w:t>A MIÉRCOLES 24 DE ABRIL DE 2013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A LAS 18</w:t>
      </w:r>
      <w:r>
        <w:rPr>
          <w:rFonts w:ascii="Tahoma" w:hAnsi="Tahoma" w:cs="Tahoma"/>
          <w:b/>
          <w:bCs/>
          <w:sz w:val="24"/>
          <w:szCs w:val="24"/>
        </w:rPr>
        <w:t>:00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HS. PARA LOS CARGOS QUE A CONTINUACIÓN SE DETALLAN</w:t>
      </w:r>
      <w:r w:rsidRPr="00E02852">
        <w:rPr>
          <w:rFonts w:ascii="Tahoma" w:hAnsi="Tahoma" w:cs="Tahoma"/>
          <w:b/>
          <w:bCs/>
          <w:sz w:val="28"/>
          <w:szCs w:val="28"/>
        </w:rPr>
        <w:t>: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 SUPLENTE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</w:t>
      </w:r>
      <w:r>
        <w:rPr>
          <w:rFonts w:ascii="Tahoma" w:hAnsi="Tahoma" w:cs="Tahoma"/>
          <w:b/>
          <w:bCs/>
          <w:sz w:val="24"/>
          <w:szCs w:val="24"/>
          <w:u w:val="single"/>
        </w:rPr>
        <w:t>º 270 “ALEJANDRO DEL CARMEN BAZÁ</w:t>
      </w: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N”-JUAN LLERENA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</w:rPr>
      </w:pPr>
      <w:r w:rsidRPr="00E02852">
        <w:rPr>
          <w:rFonts w:ascii="Tahoma" w:hAnsi="Tahoma" w:cs="Tahoma"/>
          <w:b/>
          <w:bCs/>
        </w:rPr>
        <w:t>01 CARGO MAESTRA DE GRADO ESPECIAL</w:t>
      </w:r>
      <w:r>
        <w:rPr>
          <w:rFonts w:ascii="Tahoma" w:hAnsi="Tahoma" w:cs="Tahoma"/>
          <w:b/>
          <w:bCs/>
        </w:rPr>
        <w:t>-</w:t>
      </w:r>
      <w:r w:rsidRPr="00E02852">
        <w:rPr>
          <w:rFonts w:ascii="Tahoma" w:hAnsi="Tahoma" w:cs="Tahoma"/>
          <w:b/>
          <w:bCs/>
        </w:rPr>
        <w:t xml:space="preserve"> TM. </w:t>
      </w:r>
      <w:r w:rsidRPr="00E02852">
        <w:rPr>
          <w:rFonts w:ascii="Tahoma" w:hAnsi="Tahoma" w:cs="Tahoma"/>
          <w:sz w:val="24"/>
          <w:szCs w:val="24"/>
        </w:rPr>
        <w:t>Lic. Art. 83º y 107º Maternidad y Binomio Madre-Hijo de Andino, Graciela Celeste hasta 28/07/13. Corresponde al 4º llamado</w:t>
      </w:r>
    </w:p>
    <w:p w:rsidR="00FC7213" w:rsidRPr="008E3E9A" w:rsidRDefault="00FC7213" w:rsidP="00F3745E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</w:p>
    <w:p w:rsidR="00FC7213" w:rsidRPr="003C5659" w:rsidRDefault="00FC7213" w:rsidP="00F3745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 III</w:t>
      </w:r>
    </w:p>
    <w:p w:rsidR="00FC7213" w:rsidRPr="00E02852" w:rsidRDefault="00FC7213" w:rsidP="00E02852">
      <w:pPr>
        <w:jc w:val="both"/>
        <w:rPr>
          <w:rFonts w:ascii="Tahoma" w:hAnsi="Tahoma" w:cs="Tahoma"/>
          <w:b/>
          <w:bCs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ACTO PÚBLICO A REALIZARSE EN CADA ESTABLECIMIENTO EDUCATIVO EL</w:t>
      </w:r>
      <w:r>
        <w:rPr>
          <w:rFonts w:ascii="Tahoma" w:hAnsi="Tahoma" w:cs="Tahoma"/>
          <w:b/>
          <w:bCs/>
          <w:sz w:val="24"/>
          <w:szCs w:val="24"/>
        </w:rPr>
        <w:t xml:space="preserve"> DÍA JUEVES 25 DE ABRIL DE 2013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A LAS 18</w:t>
      </w:r>
      <w:r>
        <w:rPr>
          <w:rFonts w:ascii="Tahoma" w:hAnsi="Tahoma" w:cs="Tahoma"/>
          <w:b/>
          <w:bCs/>
          <w:sz w:val="24"/>
          <w:szCs w:val="24"/>
        </w:rPr>
        <w:t>:00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HS. PARA LOS CARGOS QUE A CONTINUACIÓN SE DETALLAN</w:t>
      </w:r>
      <w:r w:rsidRPr="00E02852">
        <w:rPr>
          <w:rFonts w:ascii="Tahoma" w:hAnsi="Tahoma" w:cs="Tahoma"/>
          <w:b/>
          <w:bCs/>
        </w:rPr>
        <w:t>: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 SUPLENTE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ESCUELA Nº 243 “PROVINCIA DE RÍ</w:t>
      </w: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O NEGRO”-UNIÓN</w:t>
      </w:r>
    </w:p>
    <w:p w:rsidR="00FC7213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01 CARGO MAESTRO DE GRADO</w:t>
      </w:r>
      <w:r>
        <w:rPr>
          <w:rFonts w:ascii="Tahoma" w:hAnsi="Tahoma" w:cs="Tahoma"/>
          <w:b/>
          <w:bCs/>
          <w:sz w:val="24"/>
          <w:szCs w:val="24"/>
        </w:rPr>
        <w:t>-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>TM.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>Lic. Art. 102º  Sin Goce de Haberes de Vega Soledad del Ca</w:t>
      </w:r>
      <w:r>
        <w:rPr>
          <w:rFonts w:ascii="Tahoma" w:hAnsi="Tahoma" w:cs="Tahoma"/>
          <w:sz w:val="24"/>
          <w:szCs w:val="24"/>
        </w:rPr>
        <w:t xml:space="preserve">rmen. </w:t>
      </w:r>
      <w:r w:rsidRPr="00E02852">
        <w:rPr>
          <w:rFonts w:ascii="Tahoma" w:hAnsi="Tahoma" w:cs="Tahoma"/>
          <w:sz w:val="24"/>
          <w:szCs w:val="24"/>
        </w:rPr>
        <w:t xml:space="preserve"> 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C7213" w:rsidRPr="00E02852" w:rsidRDefault="00FC7213" w:rsidP="00E02852">
      <w:pPr>
        <w:jc w:val="center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ÁREAS ESPECIALES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 INTERINO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Nº 440 “SARMIENTO” –FORTIN EL PATRIA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01 CARGO MAESTRO DE ACTIVIDADES PRÁTICAS-PLÁSTICA</w:t>
      </w:r>
      <w:r>
        <w:rPr>
          <w:rFonts w:ascii="Tahoma" w:hAnsi="Tahoma" w:cs="Tahoma"/>
          <w:b/>
          <w:bCs/>
          <w:sz w:val="24"/>
          <w:szCs w:val="24"/>
        </w:rPr>
        <w:t>-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>JC Renuncia por Razones Particulares de Pérez Juan Manuel y cese de Castañeda María de los Ángeles Dto Nº 5162-MHyOP</w:t>
      </w:r>
      <w:r>
        <w:rPr>
          <w:rFonts w:ascii="Tahoma" w:hAnsi="Tahoma" w:cs="Tahoma"/>
          <w:sz w:val="24"/>
          <w:szCs w:val="24"/>
        </w:rPr>
        <w:t>-2012.</w:t>
      </w:r>
    </w:p>
    <w:p w:rsidR="00FC7213" w:rsidRPr="00E02852" w:rsidRDefault="00FC7213" w:rsidP="00E02852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CARGOS SUPLENTES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E02852">
        <w:rPr>
          <w:rFonts w:ascii="Tahoma" w:hAnsi="Tahoma" w:cs="Tahoma"/>
          <w:b/>
          <w:bCs/>
          <w:sz w:val="24"/>
          <w:szCs w:val="24"/>
          <w:u w:val="single"/>
        </w:rPr>
        <w:t>ESCUELA HOGAR Nº 9 “PAULA ALBARRACÍN”-BATAVIA</w:t>
      </w:r>
    </w:p>
    <w:p w:rsidR="00FC7213" w:rsidRPr="00E02852" w:rsidRDefault="00FC7213" w:rsidP="00E0285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E02852">
        <w:rPr>
          <w:rFonts w:ascii="Tahoma" w:hAnsi="Tahoma" w:cs="Tahoma"/>
          <w:b/>
          <w:bCs/>
          <w:sz w:val="24"/>
          <w:szCs w:val="24"/>
        </w:rPr>
        <w:t>01 CARGO MAESTRA ESPECIAL – TÉCNICAS AGROPECUARIAS</w:t>
      </w:r>
      <w:r>
        <w:rPr>
          <w:rFonts w:ascii="Tahoma" w:hAnsi="Tahoma" w:cs="Tahoma"/>
          <w:b/>
          <w:bCs/>
          <w:sz w:val="24"/>
          <w:szCs w:val="24"/>
        </w:rPr>
        <w:t>-</w:t>
      </w:r>
      <w:r w:rsidRPr="00E02852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E02852">
        <w:rPr>
          <w:rFonts w:ascii="Tahoma" w:hAnsi="Tahoma" w:cs="Tahoma"/>
          <w:sz w:val="24"/>
          <w:szCs w:val="24"/>
        </w:rPr>
        <w:t>JC Lic. Art. 77º Cambio de Funciones de Ibero, Susana Myrian EXD -0000-3050182/13 hasta finalizar el ciclo lectivo 2013</w:t>
      </w:r>
      <w:r>
        <w:rPr>
          <w:rFonts w:ascii="Tahoma" w:hAnsi="Tahoma" w:cs="Tahoma"/>
          <w:sz w:val="24"/>
          <w:szCs w:val="24"/>
        </w:rPr>
        <w:t>.</w:t>
      </w:r>
      <w:r w:rsidRPr="00E02852">
        <w:rPr>
          <w:rFonts w:ascii="Tahoma" w:hAnsi="Tahoma" w:cs="Tahoma"/>
          <w:sz w:val="24"/>
          <w:szCs w:val="24"/>
        </w:rPr>
        <w:t xml:space="preserve"> </w:t>
      </w:r>
    </w:p>
    <w:p w:rsidR="00FC7213" w:rsidRPr="008E3E9A" w:rsidRDefault="00FC7213" w:rsidP="00F3745E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</w:p>
    <w:p w:rsidR="00FC7213" w:rsidRPr="003C5659" w:rsidRDefault="00FC7213" w:rsidP="00F3745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VI</w:t>
      </w:r>
    </w:p>
    <w:p w:rsidR="00FC7213" w:rsidRPr="00C535E3" w:rsidRDefault="00FC7213" w:rsidP="00C535E3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000000"/>
          <w:sz w:val="24"/>
          <w:szCs w:val="24"/>
          <w:lang w:val="es-ES" w:eastAsia="es-ES"/>
        </w:rPr>
      </w:pPr>
      <w:r w:rsidRPr="00C535E3">
        <w:rPr>
          <w:rFonts w:ascii="Tahoma" w:hAnsi="Tahoma" w:cs="Tahoma"/>
          <w:b/>
          <w:bCs/>
          <w:color w:val="000000"/>
          <w:sz w:val="24"/>
          <w:szCs w:val="24"/>
          <w:lang w:val="es-ES" w:eastAsia="es-ES"/>
        </w:rPr>
        <w:t>ACTO A REALIZARSE EN SEDE DE SUPERVISIÓN EDU</w:t>
      </w:r>
      <w:r w:rsidRPr="00C535E3">
        <w:rPr>
          <w:rFonts w:ascii="Tahoma" w:hAnsi="Tahoma" w:cs="Tahoma"/>
          <w:b/>
          <w:bCs/>
          <w:color w:val="000000"/>
          <w:sz w:val="24"/>
          <w:szCs w:val="24"/>
          <w:lang w:val="es-ES" w:eastAsia="es-ES"/>
        </w:rPr>
        <w:softHyphen/>
        <w:t xml:space="preserve">CATIVA REGIÓN VI EL DÍA MIÉRCOLES 17 DE ABRIL A LAS 18:00 HS. POR EL DIRECTIVO DE LA INSTITUCIÓN </w:t>
      </w:r>
    </w:p>
    <w:p w:rsidR="00FC7213" w:rsidRPr="00A13490" w:rsidRDefault="00FC7213" w:rsidP="00F3745E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color w:val="FF0000"/>
          <w:sz w:val="24"/>
          <w:szCs w:val="24"/>
          <w:lang w:val="es-ES" w:eastAsia="es-ES"/>
        </w:rPr>
      </w:pPr>
      <w:bookmarkStart w:id="0" w:name="_GoBack"/>
      <w:bookmarkEnd w:id="0"/>
    </w:p>
    <w:p w:rsidR="00FC7213" w:rsidRPr="00C535E3" w:rsidRDefault="00FC7213" w:rsidP="00F3745E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C535E3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 xml:space="preserve">CARGO INTERINO </w:t>
      </w:r>
    </w:p>
    <w:p w:rsidR="00FC7213" w:rsidRPr="00C535E3" w:rsidRDefault="00FC7213" w:rsidP="00F3745E">
      <w:pPr>
        <w:autoSpaceDE w:val="0"/>
        <w:autoSpaceDN w:val="0"/>
        <w:adjustRightInd w:val="0"/>
        <w:spacing w:after="0" w:line="221" w:lineRule="atLeast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C535E3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 xml:space="preserve">ESCUELA N ° 259 “JESÚS TORIBIO LUCERO”-LEANDRO N- ALEM </w:t>
      </w:r>
    </w:p>
    <w:p w:rsidR="00FC7213" w:rsidRPr="00C535E3" w:rsidRDefault="00FC7213" w:rsidP="00F3745E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C535E3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01 CARGO MAESTRO ESPECIAL DE MÚSICA- </w:t>
      </w:r>
      <w:r w:rsidRPr="00C535E3">
        <w:rPr>
          <w:rFonts w:ascii="Tahoma" w:hAnsi="Tahoma" w:cs="Tahoma"/>
          <w:sz w:val="24"/>
          <w:szCs w:val="24"/>
          <w:lang w:val="es-ES" w:eastAsia="es-ES"/>
        </w:rPr>
        <w:t>TM.- Vacan</w:t>
      </w:r>
      <w:r w:rsidRPr="00C535E3">
        <w:rPr>
          <w:rFonts w:ascii="Tahoma" w:hAnsi="Tahoma" w:cs="Tahoma"/>
          <w:sz w:val="24"/>
          <w:szCs w:val="24"/>
          <w:lang w:val="es-ES" w:eastAsia="es-ES"/>
        </w:rPr>
        <w:softHyphen/>
        <w:t>te por Jubilación de Orteau Nelly del Valle. Dto. N° 2526/12.</w:t>
      </w:r>
    </w:p>
    <w:p w:rsidR="00FC7213" w:rsidRDefault="00FC7213" w:rsidP="008E3E9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  <w:lang w:val="es-ES" w:eastAsia="es-ES"/>
        </w:rPr>
      </w:pPr>
    </w:p>
    <w:p w:rsidR="00FC7213" w:rsidRPr="003C5659" w:rsidRDefault="00FC7213" w:rsidP="009A38B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3C5659"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>EDUCACIÓN SECUNDARIA</w:t>
      </w:r>
    </w:p>
    <w:p w:rsidR="00FC7213" w:rsidRPr="003C5659" w:rsidRDefault="00FC7213" w:rsidP="009A38B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3C5659"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I</w:t>
      </w:r>
    </w:p>
    <w:p w:rsidR="00FC7213" w:rsidRPr="003C5659" w:rsidRDefault="00FC7213" w:rsidP="009A38B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_tradnl" w:eastAsia="es-ES"/>
        </w:rPr>
      </w:pPr>
      <w:r w:rsidRPr="003C5659">
        <w:rPr>
          <w:rFonts w:ascii="Tahoma" w:hAnsi="Tahoma" w:cs="Tahoma"/>
          <w:b/>
          <w:bCs/>
          <w:sz w:val="24"/>
          <w:szCs w:val="24"/>
          <w:lang w:val="es-ES_tradnl" w:eastAsia="es-ES"/>
        </w:rPr>
        <w:t xml:space="preserve">ACTO PÚBLICO A REALIZARSE </w:t>
      </w:r>
      <w:r>
        <w:rPr>
          <w:rFonts w:ascii="Tahoma" w:hAnsi="Tahoma" w:cs="Tahoma"/>
          <w:b/>
          <w:bCs/>
          <w:sz w:val="24"/>
          <w:szCs w:val="24"/>
          <w:lang w:val="es-ES_tradnl" w:eastAsia="es-ES"/>
        </w:rPr>
        <w:t>EL DÍA JUEVES 25 DE ABRIL</w:t>
      </w:r>
      <w:r w:rsidRPr="003C5659">
        <w:rPr>
          <w:rFonts w:ascii="Tahoma" w:hAnsi="Tahoma" w:cs="Tahoma"/>
          <w:b/>
          <w:bCs/>
          <w:sz w:val="24"/>
          <w:szCs w:val="24"/>
          <w:lang w:val="es-ES_tradnl" w:eastAsia="es-ES"/>
        </w:rPr>
        <w:t xml:space="preserve"> DE 2013 A LAS 18:00 HS. EN EL ESTABLECIMIENTO EDUCATIVO QUE SE DETALLA:</w:t>
      </w:r>
    </w:p>
    <w:p w:rsidR="00FC7213" w:rsidRDefault="00FC7213" w:rsidP="009A38B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_tradnl" w:eastAsia="es-ES"/>
        </w:rPr>
      </w:pP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 xml:space="preserve">CARÁCTER INTERINO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COLEGIO PARA ADULTOS Nº 3 “TOMÁS BARAS”-CIUDAD-20:00 Hs.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GEOGRAFÍA/HISTORIA DE SAN LUIS-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(3º Año 1ra. Div. 1ro y 2do Cuatrimestre)-TN. Por renuncia de Ortega Cintia. 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EXD-3120088/13. </w:t>
      </w:r>
    </w:p>
    <w:p w:rsidR="00FC7213" w:rsidRPr="00A6713C" w:rsidRDefault="00FC7213" w:rsidP="00A1349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ESCUELA Nº 267 “GOB. ERIBERTO MENDOZA”-POTRERO</w:t>
      </w:r>
    </w:p>
    <w:p w:rsidR="00FC7213" w:rsidRPr="00A6713C" w:rsidRDefault="00FC7213" w:rsidP="00A1349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DE LOS FUNES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04 Hs. EDUCACIÓN ARTÍSTICA-Perfil Teatro- 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(3º Año UD.)-TT. Por renuncia de Iribarren M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aría. EXD-3040055/13.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CARÁCTER SUPLENTE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CENTRO EDUCATIVO Nº1 “JUAN PASCUAL PRINGLES”-CIUDAD-18:00 Hs.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04 Hs. QUÍMICA/FÍSICA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-(1° Cuatrimestre /2° cuatrimestre-2º Año 2da. Div.)-TN. Lic. SGH. Art. 102º de Pérez María. 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Resol. Nº 235-PCH-13.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CENTRO EDUCATIVO Nº 2 “PAULA D. DE BAZÁN”-CIUDAD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04 Hs. ECOLOGÍA AMBIENTES URBANOS y RURALES- 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(6º Año 6ta. Div.)-TM. Lic. CMJ de Albornoz  Mirta. D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to. Nº 6883-MHyOP/12.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CENTRO EDUCATIVO Nº 3 “EVA PERÓN”-CIUDAD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06 Hs. LENGUA EXTRANJERA-Inglés-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(03 Hs. 5º Año 1ra. Div. y 03 Hs. 6º Año 1ra. Div.)-TT. Por razones de salud Art. 76º de Figini  Florencia, hasta la finalización de la licencia dentro de</w:t>
      </w:r>
      <w:r>
        <w:rPr>
          <w:rFonts w:ascii="Tahoma" w:hAnsi="Tahoma" w:cs="Tahoma"/>
          <w:sz w:val="24"/>
          <w:szCs w:val="24"/>
          <w:lang w:val="es-ES" w:eastAsia="es-ES"/>
        </w:rPr>
        <w:t>l ciclo lectivo 2013.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CENTRO EDUCATIVO Nº 6 “SUBSEC. SADOC SAN MARTÍN”-EL VOLCÁN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MATEMÁTICA-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(1º Año 1ra. Div.)-TT. Por renuncia de Olmedo Sosa Elisa. EXD-3120342/13, suplente de García Adriana Lic. CMJ. Dto. Nº 3110/07.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10 Hs. MATEMÁTICA-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(05 Hs. 2º Año UD. y 05 Hs. 3º Año UD.)-TT. Por renuncia de Rodríguez Fernanda. EXD-3210321/13, suplente de Chirino Jorge, Lic. CMJ. Resol. 646/09.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COLEGIO Nº 1 “JUAN CRISÓSTOMO LAFINUR”-CIUDAD-18:00 Hs.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CIENCIAS NATURALES-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(2º Año 1ra. Div.). Lic. por Maternidad Art. 83º y 107º de Agüero  Natalia hasta el 25/08/13. Reg. N° 0172/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12.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COLEGIO Nº 9 “DOMINGO F. SARMIENTO”-CIUDAD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LENGUA-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(2do Año 6ta. Div.)-TM. Lic. CMJ de Broky Miguel. Dto. 150-ME-10, por cese de Avena Lor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ena, excepcionalidad.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01 CARGO MAESTRO DE ENSEÑANZA PRÁCTICA-Perfil Electricidad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–TM. Por renuncia de Zambrano Víctor. EXD-3050266/13, suplente de Lucero Tulio Lic. CMJ. D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to. Nº 7495-MTCyD-08.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CIENCIAS NATURALES-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(1º Año 5ta. Div.)-TM. Por renuncia de Villarreal Valeria. EXD-3250103/13, suplente de Ortiz Ramona Lic. CMJ Art. 100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°. Dto. Nº 5016–MP-04.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03 Hs. LENGUA EXTRANJERA-INGLÉS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- (4º Año 2da. Div.)-TT. Por renuncia de Romero Lucía. EXD-3270124/13, suplente de Rinaudo Myriam. Lic. </w:t>
      </w:r>
      <w:r>
        <w:rPr>
          <w:rFonts w:ascii="Tahoma" w:hAnsi="Tahoma" w:cs="Tahoma"/>
          <w:sz w:val="24"/>
          <w:szCs w:val="24"/>
          <w:lang w:val="es-ES" w:eastAsia="es-ES"/>
        </w:rPr>
        <w:t>CF. Resol. N° 107/13.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09 Hs. LENGUA EXTRANJERA-INGLÉS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 (02 Hs. 1º Año 1ra. Div., 02 Hs. 1º Año 4ta. Div., 02 Hs. 1º Año 5ta. Div. y 03 Hs. 3º Año 1ra. Div.)-TM. Por renuncia de Romero Lucía. EXD-3270124/13 suplente de Fernández Claudia, Lic. CMJ Art. 100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°. Resol. N° 693-PCH-11.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LENGUA EXTRANJERA-INGLÉS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 (02 Hs. 1º Año 6ta. Div. y 03 Hs. 3º Año 3ra. Div.)-TM. Po</w:t>
      </w:r>
      <w:r>
        <w:rPr>
          <w:rFonts w:ascii="Tahoma" w:hAnsi="Tahoma" w:cs="Tahoma"/>
          <w:sz w:val="24"/>
          <w:szCs w:val="24"/>
          <w:lang w:val="es-ES" w:eastAsia="es-ES"/>
        </w:rPr>
        <w:t>r renuncia de Romero -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n-GB" w:eastAsia="es-ES"/>
        </w:rPr>
      </w:pP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Lucía. EXD-3270124/13 suplente de Orlandi Nélida, Lic. </w:t>
      </w:r>
      <w:r w:rsidRPr="00A6713C">
        <w:rPr>
          <w:rFonts w:ascii="Tahoma" w:hAnsi="Tahoma" w:cs="Tahoma"/>
          <w:sz w:val="24"/>
          <w:szCs w:val="24"/>
          <w:lang w:val="en-GB" w:eastAsia="es-ES"/>
        </w:rPr>
        <w:t>CMJ Art. 100°. Resol. N° 884-PCH-11.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ESCUELA N° 7 “CONSTANCIO C. VIGIL”-CIUDAD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LENGUA-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(1°Año 2da. Div.)-TT. Por jubilación de Flores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Mirta. EXD-2280039/13, suplente de Cernobrov Norma, lic. 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CF. Resol. N° 120/13.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05 Hs. LENGUA 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 (2° Año 2da. Div.)-TT. Por jubilación</w:t>
      </w: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05 Hs. LENGUA 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 (2° Año 2da. Div.)-TT. Por jubilación de Flores Mirta. EXD-2280039/13, suplente de Carrizo Julia, lic. CMJ Art. 100°. D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to. N° 3136-SGG-2001. 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ESCUELA Nº 51 “FAUSTINO S. MENDOZA”-CIUDAD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MATEMÁTICA-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(2° Año 2da. Div.)-TM. Por renuncia de Andino Natalia EXD-2280517/13, suplente de Leites Mónica Lic. Art. 104° 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Resol. N° 642-PCH-06.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ESCUELA Nº 66 “MONSEÑOR TIBILETTI”-CIUDAD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05 Hs. MATEMÁTICA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-(1º Año UD.)-TM. Por renuncia de Ibáñez</w:t>
      </w:r>
    </w:p>
    <w:p w:rsidR="00FC7213" w:rsidRPr="00AB1F59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 w:eastAsia="es-ES"/>
        </w:rPr>
      </w:pP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María. EXD-2280313/13, suplente de Panza Norberto, lic. </w:t>
      </w:r>
      <w:r w:rsidRPr="00A6713C">
        <w:rPr>
          <w:rFonts w:ascii="Tahoma" w:hAnsi="Tahoma" w:cs="Tahoma"/>
          <w:sz w:val="24"/>
          <w:szCs w:val="24"/>
          <w:lang w:val="en-GB" w:eastAsia="es-ES"/>
        </w:rPr>
        <w:t xml:space="preserve">CMJ-Art. 100°. Dto. Nº 3318-PCH-10 hasta 04/10/13. </w:t>
      </w:r>
    </w:p>
    <w:p w:rsidR="00FC7213" w:rsidRPr="00AB1F59" w:rsidRDefault="00FC7213" w:rsidP="00A6713C">
      <w:pPr>
        <w:spacing w:after="0" w:line="240" w:lineRule="auto"/>
        <w:jc w:val="both"/>
        <w:rPr>
          <w:rFonts w:ascii="Tahoma" w:hAnsi="Tahoma" w:cs="Tahoma"/>
          <w:sz w:val="18"/>
          <w:szCs w:val="18"/>
          <w:lang w:val="en-US" w:eastAsia="es-ES"/>
        </w:rPr>
      </w:pPr>
    </w:p>
    <w:p w:rsidR="00FC7213" w:rsidRPr="00A6713C" w:rsidRDefault="00FC7213" w:rsidP="0077173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ACTO PÚBLICO A REALIZARSE EN SEDE DE JUNTA DE CLASIFICACIÓN DOCENTE REGIÓN I y VI-AYACUCHO N° 945-3° PISO EL DÍA JUEVES 25 DE ABRIL DE 2013 A LAS 18:00 HS.</w:t>
      </w:r>
    </w:p>
    <w:p w:rsidR="00FC7213" w:rsidRPr="00A6713C" w:rsidRDefault="00FC7213" w:rsidP="0077173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CARGO SUPLENTE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HOGAR ESCUELA N° 22 “GDOR. LAUREANO LANDABURU”</w:t>
      </w: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 xml:space="preserve">- 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ALTO PELADO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04 Hs. GEOGRAFÍA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>-(4° Año UD.)-TT. Lic. CMJ Art. 100º de Rodríguez Jacqueline. Dt</w:t>
      </w:r>
      <w:r>
        <w:rPr>
          <w:rFonts w:ascii="Tahoma" w:hAnsi="Tahoma" w:cs="Tahoma"/>
          <w:sz w:val="24"/>
          <w:szCs w:val="24"/>
          <w:lang w:val="es-ES" w:eastAsia="es-ES"/>
        </w:rPr>
        <w:t xml:space="preserve">o. N° 6917- MHyOP-12. </w:t>
      </w:r>
    </w:p>
    <w:p w:rsidR="00FC7213" w:rsidRPr="00A6713C" w:rsidRDefault="00FC7213" w:rsidP="009A38BD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Pr="003C5659" w:rsidRDefault="00FC7213" w:rsidP="0077173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>REGIÓN EDUCATIVA II</w:t>
      </w:r>
    </w:p>
    <w:p w:rsidR="00FC7213" w:rsidRPr="000E0302" w:rsidRDefault="00FC7213" w:rsidP="00771738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0E0302">
        <w:rPr>
          <w:rFonts w:ascii="Tahoma" w:hAnsi="Tahoma" w:cs="Tahoma"/>
          <w:b/>
          <w:bCs/>
          <w:sz w:val="24"/>
          <w:szCs w:val="24"/>
        </w:rPr>
        <w:t>ACTO PÚBLICO A REAL</w:t>
      </w:r>
      <w:r>
        <w:rPr>
          <w:rFonts w:ascii="Tahoma" w:hAnsi="Tahoma" w:cs="Tahoma"/>
          <w:b/>
          <w:bCs/>
          <w:sz w:val="24"/>
          <w:szCs w:val="24"/>
        </w:rPr>
        <w:t>IZARSE EL DÍA JUEVES 25 DE ABRIL</w:t>
      </w:r>
      <w:r w:rsidRPr="000E0302">
        <w:rPr>
          <w:rFonts w:ascii="Tahoma" w:hAnsi="Tahoma" w:cs="Tahoma"/>
          <w:b/>
          <w:bCs/>
          <w:sz w:val="24"/>
          <w:szCs w:val="24"/>
        </w:rPr>
        <w:t xml:space="preserve"> DE 2013 A LAS 18.00 HS. EN EL ESTABLECIMIENTO EDUCATIVO DONDE SE OFRECE LA VACANTE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CARÁCTER INTERINO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C. E. Nº 11 “INSP. SOCRATES CORTINES” –JUSTO DARACT-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>04 HS. EDUCACION ARTÍSTICA –TM,</w:t>
      </w: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 xml:space="preserve"> 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>2º Año 2º Div., renuncia de Gómez Mariano David, EXD 3120393/13.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C.E. Nº 20 “JUAN W. GEZ” –VILLA MERCEDES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>04 HS. FÍSICA I –TM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>, 4º  Año 1º Div. y 04 HS. FÍSICA I Y II –TVespertino, 2º Año 2º Div. Lic. CMJ de Carbelli, Walter Dto. 2766-DGG-SEFP-99 y licencia Maternidad y binomio madre-hijo hasta 27/07/13 de Bomben Estrada Renata. Reg. Nº 0133/12.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COLEGIO Nº 2 “JUAN E. PEDERNERA” – VILLA MERCEDES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 xml:space="preserve">04 HS. GEOGRAFIA I y II (1º y 2º CUATRIMESTRE) TN  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 xml:space="preserve">1° Año 1º Div. Por Renuncia de Caicedo Luz Eloisa EXD – 11230430/12. 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 xml:space="preserve">ESCUELA N° 36 “GOBERNADOR ALRIC” - VILLA MERCEDES </w:t>
      </w:r>
    </w:p>
    <w:p w:rsidR="00FC7213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>04 HS. FISICA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>, 5° Año UD -TM-,</w:t>
      </w: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 xml:space="preserve">  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>Vacantes creación por proyección, Dto. Nº 369-ME-2012.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</w:pP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CARÁCTER SUPLENTE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771738">
        <w:rPr>
          <w:rFonts w:ascii="Tahoma" w:hAnsi="Tahoma" w:cs="Tahoma"/>
          <w:b/>
          <w:bCs/>
          <w:sz w:val="24"/>
          <w:szCs w:val="24"/>
          <w:u w:val="single"/>
        </w:rPr>
        <w:t>C. E. N° 11 “INSP. SOCRATES CORTINES” –JUSTO DARACT-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771738">
        <w:rPr>
          <w:rFonts w:ascii="Tahoma" w:hAnsi="Tahoma" w:cs="Tahoma"/>
          <w:b/>
          <w:bCs/>
          <w:sz w:val="24"/>
          <w:szCs w:val="24"/>
        </w:rPr>
        <w:t xml:space="preserve">04 HS. CULTURA Y COMUNICACION –TT,  </w:t>
      </w:r>
      <w:r w:rsidRPr="00771738">
        <w:rPr>
          <w:rFonts w:ascii="Tahoma" w:hAnsi="Tahoma" w:cs="Tahoma"/>
          <w:sz w:val="24"/>
          <w:szCs w:val="24"/>
        </w:rPr>
        <w:t>4º Año 1º Div.,  licencia Salud Giglio Graciela Laura, hasta la finalización de la licencia dentro del ciclo lectivo 2013.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Style w:val="A8"/>
          <w:rFonts w:ascii="Tahoma" w:hAnsi="Tahoma" w:cs="Tahoma"/>
          <w:b/>
          <w:bCs/>
          <w:sz w:val="24"/>
          <w:szCs w:val="24"/>
          <w:u w:val="single"/>
        </w:rPr>
      </w:pPr>
      <w:r w:rsidRPr="00771738">
        <w:rPr>
          <w:rStyle w:val="A8"/>
          <w:rFonts w:ascii="Tahoma" w:hAnsi="Tahoma" w:cs="Tahoma"/>
          <w:b/>
          <w:bCs/>
          <w:sz w:val="24"/>
          <w:szCs w:val="24"/>
          <w:u w:val="single"/>
        </w:rPr>
        <w:t>COLEGIO  N° 14 “DR. LUIS A. LUCO” –VILLA MERCEDES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Style w:val="A8"/>
          <w:rFonts w:ascii="Tahoma" w:hAnsi="Tahoma" w:cs="Tahoma"/>
          <w:sz w:val="24"/>
          <w:szCs w:val="24"/>
        </w:rPr>
      </w:pPr>
      <w:r w:rsidRPr="00771738">
        <w:rPr>
          <w:rStyle w:val="A8"/>
          <w:rFonts w:ascii="Tahoma" w:hAnsi="Tahoma" w:cs="Tahoma"/>
          <w:b/>
          <w:bCs/>
          <w:sz w:val="24"/>
          <w:szCs w:val="24"/>
        </w:rPr>
        <w:t>10 HS. CIENCIAS SOCIALES – TM</w:t>
      </w:r>
      <w:r w:rsidRPr="00771738">
        <w:rPr>
          <w:rStyle w:val="A8"/>
          <w:rFonts w:ascii="Tahoma" w:hAnsi="Tahoma" w:cs="Tahoma"/>
          <w:sz w:val="24"/>
          <w:szCs w:val="24"/>
        </w:rPr>
        <w:t>, (5 hs. 2º Año 1º Div., 5 hs. 2º Año 2º Div.) Cese de González Daniel según Dto. 2267-MHyOp-2012, quien reemplazaba a Villegas Marino Laura con CMJ, según Resolución 2738-PCH-2008.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Style w:val="A8"/>
          <w:rFonts w:ascii="Tahoma" w:hAnsi="Tahoma" w:cs="Tahoma"/>
          <w:sz w:val="24"/>
          <w:szCs w:val="24"/>
        </w:rPr>
      </w:pPr>
      <w:r w:rsidRPr="00771738">
        <w:rPr>
          <w:rStyle w:val="A8"/>
          <w:rFonts w:ascii="Tahoma" w:hAnsi="Tahoma" w:cs="Tahoma"/>
          <w:b/>
          <w:bCs/>
          <w:sz w:val="24"/>
          <w:szCs w:val="24"/>
        </w:rPr>
        <w:t>05 HS. CIENCIAS SOCIALES – TM</w:t>
      </w:r>
      <w:r w:rsidRPr="00771738">
        <w:rPr>
          <w:rStyle w:val="A8"/>
          <w:rFonts w:ascii="Tahoma" w:hAnsi="Tahoma" w:cs="Tahoma"/>
          <w:sz w:val="24"/>
          <w:szCs w:val="24"/>
        </w:rPr>
        <w:t>, 3º Año 3º Div., Cese Gatica Julio Hernán, según Dto. 4937-MHyOP-2012, quien reemplazaba a Tobares Beatriz Liliana, con CF  Resol. Nº 172/13.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  <w:lang w:eastAsia="es-ES"/>
        </w:rPr>
        <w:t>ESCUELA N° 33 “VICENTE DUPUY” - VILLA MERCEDES</w:t>
      </w:r>
    </w:p>
    <w:p w:rsidR="00FC7213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lang w:eastAsia="es-ES"/>
        </w:rPr>
        <w:t>05 HS. CIENCIAS SOCIALES -TM.</w:t>
      </w:r>
      <w:r w:rsidRPr="00771738">
        <w:rPr>
          <w:rFonts w:ascii="Tahoma" w:hAnsi="Tahoma" w:cs="Tahoma"/>
          <w:color w:val="000000"/>
          <w:sz w:val="24"/>
          <w:szCs w:val="24"/>
          <w:lang w:eastAsia="es-ES"/>
        </w:rPr>
        <w:t xml:space="preserve"> 1° Año 3º Div. Por renuncia de Masson Leticia EXD-3060309/13, quien reemplazaba a Velázquez Mónica CF EXD-1160108/13. 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  <w:lang w:eastAsia="es-ES"/>
        </w:rPr>
      </w:pPr>
    </w:p>
    <w:p w:rsidR="00FC7213" w:rsidRPr="00771738" w:rsidRDefault="00FC7213" w:rsidP="0077173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771738"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>REGIÓN EDUCATIVA III</w:t>
      </w:r>
    </w:p>
    <w:p w:rsidR="00FC7213" w:rsidRPr="00771738" w:rsidRDefault="00FC7213" w:rsidP="00771738">
      <w:pPr>
        <w:jc w:val="both"/>
        <w:rPr>
          <w:rFonts w:ascii="Tahoma" w:hAnsi="Tahoma" w:cs="Tahoma"/>
          <w:b/>
          <w:bCs/>
          <w:color w:val="000000"/>
          <w:sz w:val="24"/>
          <w:szCs w:val="24"/>
          <w:highlight w:val="yellow"/>
          <w:lang w:eastAsia="es-ES"/>
        </w:rPr>
      </w:pPr>
      <w:r w:rsidRPr="00771738">
        <w:rPr>
          <w:rFonts w:ascii="Tahoma" w:hAnsi="Tahoma" w:cs="Tahoma"/>
          <w:b/>
          <w:bCs/>
          <w:sz w:val="24"/>
          <w:szCs w:val="24"/>
        </w:rPr>
        <w:t>ACTO PÚBLICO A REALIZARSE EL DÍA JUEVES 25 DE ABRIL DE 2013 A LAS 18.00 HS. EN EL ESTABLECIMIENTO EDUCATIVO DONDE SE OFRECE LA VACANTE</w:t>
      </w:r>
    </w:p>
    <w:p w:rsidR="00FC7213" w:rsidRPr="00771738" w:rsidRDefault="00FC7213" w:rsidP="00771738">
      <w:pPr>
        <w:spacing w:after="0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</w:rPr>
        <w:t>CARÁCTER INTERINO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u w:val="single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  <w:u w:val="single"/>
        </w:rPr>
        <w:t xml:space="preserve">COLEGIO Nº 22 “JOSE MANUEL ESTRADA” – UNION </w:t>
      </w:r>
    </w:p>
    <w:p w:rsidR="00FC7213" w:rsidRPr="00771738" w:rsidRDefault="00FC7213" w:rsidP="00771738">
      <w:pPr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 w:rsidRPr="00771738">
        <w:rPr>
          <w:rFonts w:ascii="Tahoma" w:hAnsi="Tahoma" w:cs="Tahoma"/>
          <w:b/>
          <w:bCs/>
          <w:color w:val="000000"/>
          <w:sz w:val="24"/>
          <w:szCs w:val="24"/>
        </w:rPr>
        <w:t>04</w:t>
      </w:r>
      <w:r w:rsidRPr="00771738">
        <w:rPr>
          <w:rFonts w:ascii="Tahoma" w:hAnsi="Tahoma" w:cs="Tahoma"/>
          <w:b/>
          <w:bCs/>
          <w:sz w:val="24"/>
          <w:szCs w:val="24"/>
        </w:rPr>
        <w:t xml:space="preserve"> Hs. GEOGRAFÍA- </w:t>
      </w:r>
      <w:r w:rsidRPr="00771738">
        <w:rPr>
          <w:rFonts w:ascii="Tahoma" w:hAnsi="Tahoma" w:cs="Tahoma"/>
          <w:sz w:val="24"/>
          <w:szCs w:val="24"/>
        </w:rPr>
        <w:t>TT.-</w:t>
      </w:r>
      <w:r w:rsidRPr="00771738">
        <w:rPr>
          <w:rFonts w:ascii="Tahoma" w:hAnsi="Tahoma" w:cs="Tahoma"/>
          <w:b/>
          <w:bCs/>
          <w:sz w:val="24"/>
          <w:szCs w:val="24"/>
        </w:rPr>
        <w:t xml:space="preserve"> (</w:t>
      </w:r>
      <w:r w:rsidRPr="00771738">
        <w:rPr>
          <w:rFonts w:ascii="Tahoma" w:hAnsi="Tahoma" w:cs="Tahoma"/>
          <w:color w:val="000000"/>
          <w:sz w:val="24"/>
          <w:szCs w:val="24"/>
        </w:rPr>
        <w:t>5° Año UD) renuncia titular Olguín Eliana Marcela, según Dto. Nº 3634-MHP-2011.</w:t>
      </w:r>
    </w:p>
    <w:p w:rsidR="00FC7213" w:rsidRPr="00771738" w:rsidRDefault="00FC7213" w:rsidP="00771738">
      <w:pPr>
        <w:spacing w:before="100" w:beforeAutospacing="1" w:after="100" w:afterAutospacing="1" w:line="240" w:lineRule="auto"/>
        <w:jc w:val="both"/>
        <w:rPr>
          <w:rFonts w:ascii="Tahoma" w:hAnsi="Tahoma" w:cs="Tahoma"/>
          <w:b/>
          <w:bCs/>
          <w:color w:val="000000"/>
          <w:sz w:val="24"/>
          <w:szCs w:val="24"/>
          <w:highlight w:val="yellow"/>
          <w:u w:val="single"/>
        </w:rPr>
      </w:pPr>
    </w:p>
    <w:p w:rsidR="00FC7213" w:rsidRPr="00771738" w:rsidRDefault="00FC7213" w:rsidP="00771738">
      <w:pPr>
        <w:spacing w:after="0"/>
        <w:jc w:val="both"/>
        <w:rPr>
          <w:rFonts w:ascii="Tahoma" w:hAnsi="Tahoma" w:cs="Tahoma"/>
          <w:b/>
          <w:bCs/>
          <w:sz w:val="24"/>
          <w:szCs w:val="24"/>
          <w:u w:val="single"/>
        </w:rPr>
      </w:pPr>
      <w:r w:rsidRPr="00771738">
        <w:rPr>
          <w:rFonts w:ascii="Tahoma" w:hAnsi="Tahoma" w:cs="Tahoma"/>
          <w:b/>
          <w:bCs/>
          <w:sz w:val="24"/>
          <w:szCs w:val="24"/>
          <w:u w:val="single"/>
        </w:rPr>
        <w:t>CARÁCTER SUPLENTE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  <w:u w:val="single"/>
        </w:rPr>
      </w:pPr>
      <w:r w:rsidRPr="00771738">
        <w:rPr>
          <w:rFonts w:ascii="Tahoma" w:hAnsi="Tahoma" w:cs="Tahoma"/>
          <w:b/>
          <w:bCs/>
          <w:sz w:val="24"/>
          <w:szCs w:val="24"/>
          <w:u w:val="single"/>
        </w:rPr>
        <w:t>COLEGIO  N° 23 “MALVINAS ARGENTINAS” – ARIZONA</w:t>
      </w:r>
    </w:p>
    <w:p w:rsidR="00FC7213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771738">
        <w:rPr>
          <w:rFonts w:ascii="Tahoma" w:hAnsi="Tahoma" w:cs="Tahoma"/>
          <w:b/>
          <w:bCs/>
          <w:sz w:val="24"/>
          <w:szCs w:val="24"/>
        </w:rPr>
        <w:t>02 HS. LENGUA EXT</w:t>
      </w:r>
      <w:r>
        <w:rPr>
          <w:rFonts w:ascii="Tahoma" w:hAnsi="Tahoma" w:cs="Tahoma"/>
          <w:b/>
          <w:bCs/>
          <w:sz w:val="24"/>
          <w:szCs w:val="24"/>
        </w:rPr>
        <w:t>R</w:t>
      </w:r>
      <w:r w:rsidRPr="00771738">
        <w:rPr>
          <w:rFonts w:ascii="Tahoma" w:hAnsi="Tahoma" w:cs="Tahoma"/>
          <w:b/>
          <w:bCs/>
          <w:sz w:val="24"/>
          <w:szCs w:val="24"/>
        </w:rPr>
        <w:t xml:space="preserve">ANJERA – TT, </w:t>
      </w:r>
      <w:r w:rsidRPr="00771738">
        <w:rPr>
          <w:rFonts w:ascii="Tahoma" w:hAnsi="Tahoma" w:cs="Tahoma"/>
          <w:sz w:val="24"/>
          <w:szCs w:val="24"/>
        </w:rPr>
        <w:t>1º Año UD, cese por excepcionalidad de Saín Alberto, según Dto. 2218-MHyOP-2012, quien reemplazaba a Spaltro Liliana Beatriz, con CMJ según Dto. 2565-MHP-2008.</w:t>
      </w:r>
    </w:p>
    <w:p w:rsidR="00FC7213" w:rsidRPr="00771738" w:rsidRDefault="00FC7213" w:rsidP="00771738">
      <w:pPr>
        <w:widowControl w:val="0"/>
        <w:tabs>
          <w:tab w:val="left" w:pos="6375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:rsidR="00FC7213" w:rsidRPr="003C5659" w:rsidRDefault="00FC7213" w:rsidP="000E0302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  <w:t>REGIÓN EDUCATIVA IV</w:t>
      </w:r>
    </w:p>
    <w:p w:rsidR="00FC7213" w:rsidRPr="000E0302" w:rsidRDefault="00FC7213" w:rsidP="000E0302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0E0302">
        <w:rPr>
          <w:rFonts w:ascii="Tahoma" w:hAnsi="Tahoma" w:cs="Tahoma"/>
          <w:b/>
          <w:bCs/>
          <w:sz w:val="24"/>
          <w:szCs w:val="24"/>
        </w:rPr>
        <w:t>ACTO PÚBLICO A REALIZARSE EL DÍA JUEVES 25 DE ABRIL DE 2013 A LAS 18.00 HS. EN EL ESTABLECIMIENTO EDUCATIVO DONDE SE OFRECE LA VACANTE</w:t>
      </w:r>
    </w:p>
    <w:p w:rsidR="00FC7213" w:rsidRPr="000E0302" w:rsidRDefault="00FC7213" w:rsidP="000E030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0E0302">
        <w:rPr>
          <w:rFonts w:ascii="Tahoma" w:hAnsi="Tahoma" w:cs="Tahoma"/>
          <w:b/>
          <w:bCs/>
          <w:sz w:val="24"/>
          <w:szCs w:val="24"/>
          <w:u w:val="single"/>
        </w:rPr>
        <w:t>CARÁCTER INTERINO</w:t>
      </w:r>
    </w:p>
    <w:p w:rsidR="00FC7213" w:rsidRDefault="00FC7213" w:rsidP="000E0302">
      <w:pPr>
        <w:spacing w:after="0"/>
        <w:rPr>
          <w:rFonts w:ascii="Tahoma" w:hAnsi="Tahoma" w:cs="Tahoma"/>
          <w:sz w:val="24"/>
          <w:szCs w:val="24"/>
        </w:rPr>
      </w:pPr>
      <w:r w:rsidRPr="00967F1F">
        <w:rPr>
          <w:rFonts w:ascii="Tahoma" w:hAnsi="Tahoma" w:cs="Tahoma"/>
          <w:b/>
          <w:bCs/>
          <w:sz w:val="24"/>
          <w:szCs w:val="24"/>
          <w:u w:val="single"/>
        </w:rPr>
        <w:t>COLEGIO</w:t>
      </w:r>
      <w:r>
        <w:rPr>
          <w:rFonts w:ascii="Tahoma" w:hAnsi="Tahoma" w:cs="Tahoma"/>
          <w:b/>
          <w:bCs/>
          <w:sz w:val="24"/>
          <w:szCs w:val="24"/>
          <w:u w:val="single"/>
        </w:rPr>
        <w:t xml:space="preserve"> N° 34 “ARISTIDES BRATTI” MERLO</w:t>
      </w:r>
      <w:r>
        <w:rPr>
          <w:rFonts w:ascii="Tahoma" w:hAnsi="Tahoma" w:cs="Tahoma"/>
          <w:b/>
          <w:bCs/>
          <w:sz w:val="24"/>
          <w:szCs w:val="24"/>
        </w:rPr>
        <w:t xml:space="preserve">                                              04</w:t>
      </w:r>
      <w:r w:rsidRPr="00967F1F">
        <w:rPr>
          <w:rFonts w:ascii="Tahoma" w:hAnsi="Tahoma" w:cs="Tahoma"/>
          <w:b/>
          <w:bCs/>
          <w:sz w:val="24"/>
          <w:szCs w:val="24"/>
        </w:rPr>
        <w:t xml:space="preserve"> HS LENGUA </w:t>
      </w:r>
      <w:r>
        <w:rPr>
          <w:rFonts w:ascii="Tahoma" w:hAnsi="Tahoma" w:cs="Tahoma"/>
          <w:b/>
          <w:bCs/>
          <w:sz w:val="24"/>
          <w:szCs w:val="24"/>
        </w:rPr>
        <w:t xml:space="preserve">I-II </w:t>
      </w:r>
      <w:r w:rsidRPr="00967F1F">
        <w:rPr>
          <w:rFonts w:ascii="Tahoma" w:hAnsi="Tahoma" w:cs="Tahoma"/>
          <w:b/>
          <w:bCs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1er. Año Div. A (1° Y 2° Cuatrimestre) -</w:t>
      </w:r>
      <w:r w:rsidRPr="00967F1F">
        <w:rPr>
          <w:rFonts w:ascii="Tahoma" w:hAnsi="Tahoma" w:cs="Tahoma"/>
          <w:sz w:val="24"/>
          <w:szCs w:val="24"/>
        </w:rPr>
        <w:t>T</w:t>
      </w:r>
      <w:r>
        <w:rPr>
          <w:rFonts w:ascii="Tahoma" w:hAnsi="Tahoma" w:cs="Tahoma"/>
          <w:sz w:val="24"/>
          <w:szCs w:val="24"/>
        </w:rPr>
        <w:t>V</w:t>
      </w:r>
      <w:r w:rsidRPr="00967F1F">
        <w:rPr>
          <w:rFonts w:ascii="Tahoma" w:hAnsi="Tahoma" w:cs="Tahoma"/>
          <w:sz w:val="24"/>
          <w:szCs w:val="24"/>
        </w:rPr>
        <w:t xml:space="preserve">. </w:t>
      </w:r>
      <w:r>
        <w:rPr>
          <w:rFonts w:ascii="Tahoma" w:hAnsi="Tahoma" w:cs="Tahoma"/>
          <w:sz w:val="24"/>
          <w:szCs w:val="24"/>
        </w:rPr>
        <w:t>P</w:t>
      </w:r>
      <w:r w:rsidRPr="00967F1F">
        <w:rPr>
          <w:rFonts w:ascii="Tahoma" w:hAnsi="Tahoma" w:cs="Tahoma"/>
          <w:sz w:val="24"/>
          <w:szCs w:val="24"/>
        </w:rPr>
        <w:t xml:space="preserve">or </w:t>
      </w:r>
      <w:r>
        <w:rPr>
          <w:rFonts w:ascii="Tahoma" w:hAnsi="Tahoma" w:cs="Tahoma"/>
          <w:sz w:val="24"/>
          <w:szCs w:val="24"/>
        </w:rPr>
        <w:t>renuncia de Rojas Myriam Estela. EXD-2260007/13</w:t>
      </w:r>
      <w:r w:rsidRPr="00967F1F">
        <w:rPr>
          <w:rFonts w:ascii="Tahoma" w:hAnsi="Tahoma" w:cs="Tahoma"/>
          <w:sz w:val="24"/>
          <w:szCs w:val="24"/>
        </w:rPr>
        <w:t>.</w:t>
      </w:r>
      <w:r>
        <w:rPr>
          <w:rFonts w:ascii="Tahoma" w:hAnsi="Tahoma" w:cs="Tahoma"/>
          <w:sz w:val="24"/>
          <w:szCs w:val="24"/>
        </w:rPr>
        <w:t xml:space="preserve">                                                              </w:t>
      </w:r>
      <w:r>
        <w:rPr>
          <w:rFonts w:ascii="Tahoma" w:hAnsi="Tahoma" w:cs="Tahoma"/>
          <w:b/>
          <w:bCs/>
          <w:sz w:val="24"/>
          <w:szCs w:val="24"/>
        </w:rPr>
        <w:t>02 HS. TUTORÍA ANUAL</w:t>
      </w:r>
      <w:r>
        <w:rPr>
          <w:rFonts w:ascii="Tahoma" w:hAnsi="Tahoma" w:cs="Tahoma"/>
          <w:sz w:val="24"/>
          <w:szCs w:val="24"/>
        </w:rPr>
        <w:t xml:space="preserve"> –TV. Por renuncia de Rojas Myriam Estela. EXD-2260007/13</w:t>
      </w:r>
      <w:r w:rsidRPr="00967F1F">
        <w:rPr>
          <w:rFonts w:ascii="Tahoma" w:hAnsi="Tahoma" w:cs="Tahoma"/>
          <w:sz w:val="24"/>
          <w:szCs w:val="24"/>
        </w:rPr>
        <w:t>.</w:t>
      </w:r>
    </w:p>
    <w:p w:rsidR="00FC7213" w:rsidRDefault="00FC7213" w:rsidP="000E030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CENTRO EDUCATIVO N° 15 “ELENA OSSOLA DE HORAS” – NASCHEL</w:t>
      </w:r>
      <w:r>
        <w:rPr>
          <w:rFonts w:ascii="Tahoma" w:hAnsi="Tahoma" w:cs="Tahoma"/>
          <w:b/>
          <w:bCs/>
          <w:sz w:val="24"/>
          <w:szCs w:val="24"/>
        </w:rPr>
        <w:t xml:space="preserve">         04 HS. LENGUA Y LITERATURA</w:t>
      </w:r>
      <w:r>
        <w:rPr>
          <w:rFonts w:ascii="Tahoma" w:hAnsi="Tahoma" w:cs="Tahoma"/>
          <w:sz w:val="24"/>
          <w:szCs w:val="24"/>
        </w:rPr>
        <w:t xml:space="preserve"> 4to. Año (EGO) –TT. Renuncia de Fernández María Lucila. EXD-3070127/13.</w:t>
      </w:r>
    </w:p>
    <w:p w:rsidR="00FC7213" w:rsidRDefault="00FC7213" w:rsidP="000E030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CENTRO EDUCATIVO N° 26 “MARÍA PALMIRA CABRAL DE BECERRA” – MERLO</w:t>
      </w:r>
      <w:r>
        <w:rPr>
          <w:rFonts w:ascii="Tahoma" w:hAnsi="Tahoma" w:cs="Tahoma"/>
          <w:b/>
          <w:bCs/>
          <w:sz w:val="24"/>
          <w:szCs w:val="24"/>
        </w:rPr>
        <w:t xml:space="preserve">                                                                                                                 04 HS. FÍSICA-QUÍMICA </w:t>
      </w:r>
      <w:r>
        <w:rPr>
          <w:rFonts w:ascii="Tahoma" w:hAnsi="Tahoma" w:cs="Tahoma"/>
          <w:sz w:val="24"/>
          <w:szCs w:val="24"/>
        </w:rPr>
        <w:t xml:space="preserve">4to. Año Div. B –TM. Renuncia de Vellón Mariana EXD-3010171/13.                                                                                                               </w:t>
      </w:r>
      <w:r>
        <w:rPr>
          <w:rFonts w:ascii="Tahoma" w:hAnsi="Tahoma" w:cs="Tahoma"/>
          <w:b/>
          <w:bCs/>
          <w:sz w:val="24"/>
          <w:szCs w:val="24"/>
        </w:rPr>
        <w:t>03 HS. LENGUA EXTRANJERA – INGLÉS</w:t>
      </w:r>
      <w:r>
        <w:rPr>
          <w:rFonts w:ascii="Tahoma" w:hAnsi="Tahoma" w:cs="Tahoma"/>
          <w:sz w:val="24"/>
          <w:szCs w:val="24"/>
        </w:rPr>
        <w:t xml:space="preserve"> 5to. Año Div. B – TM. Renuncia de Moyetta María Valentina. Dto. N° 381-13</w:t>
      </w:r>
    </w:p>
    <w:p w:rsidR="00FC7213" w:rsidRPr="00387ADB" w:rsidRDefault="00FC7213" w:rsidP="000E030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  <w:u w:val="single"/>
        </w:rPr>
        <w:t>CENTRO EDUCATIVO N° 27 “GDOR. SANTIAGO BESSO” – MERLO</w:t>
      </w:r>
      <w:r>
        <w:rPr>
          <w:rFonts w:ascii="Tahoma" w:hAnsi="Tahoma" w:cs="Tahoma"/>
          <w:b/>
          <w:bCs/>
          <w:sz w:val="24"/>
          <w:szCs w:val="24"/>
        </w:rPr>
        <w:t xml:space="preserve">               06 HS. LENGUA EXTRANJERA – INGLÉS</w:t>
      </w:r>
      <w:r>
        <w:rPr>
          <w:rFonts w:ascii="Tahoma" w:hAnsi="Tahoma" w:cs="Tahoma"/>
          <w:sz w:val="24"/>
          <w:szCs w:val="24"/>
        </w:rPr>
        <w:t xml:space="preserve"> (03 Hs. 4to. Año Div. A y 03 Hs. 4to. Año Div. B) –TM. Lic. Por Maternidad de Brao Mariel hasta el 04/10/13. Reg. N° 0028/13.                                                                                                         </w:t>
      </w:r>
      <w:r>
        <w:rPr>
          <w:rFonts w:ascii="Tahoma" w:hAnsi="Tahoma" w:cs="Tahoma"/>
          <w:b/>
          <w:bCs/>
          <w:sz w:val="24"/>
          <w:szCs w:val="24"/>
        </w:rPr>
        <w:t xml:space="preserve">08 HS. MATEMÁTICA </w:t>
      </w:r>
      <w:r>
        <w:rPr>
          <w:rFonts w:ascii="Tahoma" w:hAnsi="Tahoma" w:cs="Tahoma"/>
          <w:sz w:val="24"/>
          <w:szCs w:val="24"/>
        </w:rPr>
        <w:t>(04 Hs. 4to Año Div. B, 04 Hs. 4to. Año Div. D) –TM. Lic. Por Maternidad Art. 83° y 107° de Lorenz Érika, hasta el 09/10/13. Reg. N° 0030/13.</w:t>
      </w:r>
    </w:p>
    <w:p w:rsidR="00FC7213" w:rsidRPr="00A6713C" w:rsidRDefault="00FC7213" w:rsidP="00A6713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  <w:lang w:val="es-ES" w:eastAsia="es-ES"/>
        </w:rPr>
      </w:pPr>
    </w:p>
    <w:p w:rsidR="00FC7213" w:rsidRPr="00A6713C" w:rsidRDefault="00FC7213" w:rsidP="00A6713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4" w:lineRule="exact"/>
        <w:ind w:right="-57"/>
        <w:jc w:val="center"/>
        <w:rPr>
          <w:rFonts w:ascii="Tahoma" w:hAnsi="Tahoma" w:cs="Tahoma"/>
          <w:b/>
          <w:bCs/>
          <w:w w:val="112"/>
          <w:sz w:val="24"/>
          <w:szCs w:val="24"/>
          <w:highlight w:val="lightGray"/>
          <w:lang w:val="es-ES_tradnl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highlight w:val="lightGray"/>
          <w:lang w:val="es-ES_tradnl" w:eastAsia="es-ES"/>
        </w:rPr>
        <w:t>REGIÓN EDUCATIVA VI</w:t>
      </w:r>
    </w:p>
    <w:p w:rsidR="00FC7213" w:rsidRDefault="00FC7213" w:rsidP="00A6713C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_tradnl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_tradnl" w:eastAsia="es-ES"/>
        </w:rPr>
        <w:t>ACTO PÚBLICO A REALIZARSE  EL DIA JUEVES 25 DE ABRIL DE 2013 A LAS 18:00 HS. EN EL ESTABLECIMIENTO EDUCATIVO QUE SE DETALLA:</w:t>
      </w:r>
    </w:p>
    <w:p w:rsidR="00FC7213" w:rsidRPr="00A6713C" w:rsidRDefault="00FC7213" w:rsidP="00A6713C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45"/>
        <w:jc w:val="both"/>
        <w:rPr>
          <w:rFonts w:ascii="Tahoma" w:hAnsi="Tahoma" w:cs="Tahoma"/>
          <w:b/>
          <w:bCs/>
          <w:sz w:val="24"/>
          <w:szCs w:val="24"/>
          <w:lang w:val="es-ES_tradnl" w:eastAsia="es-ES"/>
        </w:rPr>
      </w:pP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CARÁCTER INTERINO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u w:val="single"/>
          <w:lang w:val="es-ES" w:eastAsia="es-ES"/>
        </w:rPr>
        <w:t>CENTRO EDUCATIVO Nº 19 “SARMIENTO”-SAN FRANCISCO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Tahoma" w:hAnsi="Tahoma" w:cs="Tahoma"/>
          <w:b/>
          <w:bCs/>
          <w:sz w:val="24"/>
          <w:szCs w:val="24"/>
          <w:lang w:val="es-ES" w:eastAsia="es-ES"/>
        </w:rPr>
        <w:t>03 Hs. LENGUA EXTRANJERA-Inglés</w:t>
      </w:r>
      <w:r w:rsidRPr="00A6713C">
        <w:rPr>
          <w:rFonts w:ascii="Tahoma" w:hAnsi="Tahoma" w:cs="Tahoma"/>
          <w:sz w:val="24"/>
          <w:szCs w:val="24"/>
          <w:lang w:val="es-ES" w:eastAsia="es-ES"/>
        </w:rPr>
        <w:t xml:space="preserve"> (5º Año 2da. Div.)-TM. Por jubilación de Seybold Ger</w:t>
      </w:r>
      <w:r>
        <w:rPr>
          <w:rFonts w:ascii="Tahoma" w:hAnsi="Tahoma" w:cs="Tahoma"/>
          <w:sz w:val="24"/>
          <w:szCs w:val="24"/>
          <w:lang w:val="es-ES" w:eastAsia="es-ES"/>
        </w:rPr>
        <w:t>trudiz. Dto. 3179/12.</w:t>
      </w:r>
    </w:p>
    <w:p w:rsidR="00FC7213" w:rsidRPr="00A6713C" w:rsidRDefault="00FC7213" w:rsidP="00A6713C">
      <w:pPr>
        <w:spacing w:after="0" w:line="240" w:lineRule="atLeast"/>
        <w:jc w:val="both"/>
        <w:rPr>
          <w:rFonts w:ascii="Tahoma" w:hAnsi="Tahoma" w:cs="Tahoma"/>
          <w:sz w:val="24"/>
          <w:szCs w:val="24"/>
          <w:lang w:val="es-ES" w:eastAsia="es-ES"/>
        </w:rPr>
      </w:pPr>
      <w:r w:rsidRPr="00A6713C">
        <w:rPr>
          <w:rFonts w:ascii="Helvetica-Bold" w:hAnsi="Helvetica-Bold" w:cs="Helvetica-Bold"/>
          <w:b/>
          <w:bCs/>
          <w:color w:val="FFFFFF"/>
          <w:sz w:val="37"/>
          <w:szCs w:val="37"/>
          <w:lang w:val="es-ES" w:eastAsia="es-ES"/>
        </w:rPr>
        <w:t>11ª11º</w:t>
      </w:r>
    </w:p>
    <w:p w:rsidR="00FC7213" w:rsidRPr="00A6713C" w:rsidRDefault="00FC7213" w:rsidP="00A6713C">
      <w:pPr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  <w:lang w:val="es-ES" w:eastAsia="es-ES"/>
        </w:rPr>
      </w:pPr>
    </w:p>
    <w:p w:rsidR="00FC7213" w:rsidRDefault="00FC7213" w:rsidP="000E0302">
      <w:pPr>
        <w:spacing w:after="0"/>
      </w:pPr>
    </w:p>
    <w:sectPr w:rsidR="00FC7213" w:rsidSect="003C5659">
      <w:pgSz w:w="12240" w:h="20160" w:code="5"/>
      <w:pgMar w:top="1418" w:right="1701" w:bottom="1418" w:left="1701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94E"/>
    <w:rsid w:val="00034172"/>
    <w:rsid w:val="000E0302"/>
    <w:rsid w:val="002A1517"/>
    <w:rsid w:val="00387ADB"/>
    <w:rsid w:val="003C5659"/>
    <w:rsid w:val="005A2A93"/>
    <w:rsid w:val="00702C3B"/>
    <w:rsid w:val="0072694E"/>
    <w:rsid w:val="00771738"/>
    <w:rsid w:val="008E3E9A"/>
    <w:rsid w:val="00921F30"/>
    <w:rsid w:val="00956A5B"/>
    <w:rsid w:val="00967F1F"/>
    <w:rsid w:val="009A38BD"/>
    <w:rsid w:val="00A13490"/>
    <w:rsid w:val="00A6713C"/>
    <w:rsid w:val="00AB1F59"/>
    <w:rsid w:val="00C535E3"/>
    <w:rsid w:val="00C74A84"/>
    <w:rsid w:val="00D75ACE"/>
    <w:rsid w:val="00D84547"/>
    <w:rsid w:val="00E02852"/>
    <w:rsid w:val="00F3745E"/>
    <w:rsid w:val="00FC7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94E"/>
    <w:pPr>
      <w:spacing w:after="200" w:line="276" w:lineRule="auto"/>
    </w:pPr>
    <w:rPr>
      <w:rFonts w:cs="Calibri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E030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0E0302"/>
    <w:rPr>
      <w:rFonts w:ascii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A8">
    <w:name w:val="A8"/>
    <w:uiPriority w:val="99"/>
    <w:rsid w:val="00771738"/>
    <w:rPr>
      <w:rFonts w:ascii="Helvetica" w:hAnsi="Helvetica" w:cs="Helvetica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5</Pages>
  <Words>1906</Words>
  <Characters>10489</Characters>
  <Application>Microsoft Office Outlook</Application>
  <DocSecurity>0</DocSecurity>
  <Lines>0</Lines>
  <Paragraphs>0</Paragraphs>
  <ScaleCrop>false</ScaleCrop>
  <Company>Luffi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Luis</cp:lastModifiedBy>
  <cp:revision>13</cp:revision>
  <dcterms:created xsi:type="dcterms:W3CDTF">2013-04-23T14:05:00Z</dcterms:created>
  <dcterms:modified xsi:type="dcterms:W3CDTF">2013-04-23T16:38:00Z</dcterms:modified>
</cp:coreProperties>
</file>